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743F0" w14:textId="77777777" w:rsidR="0063618A" w:rsidRPr="0063618A" w:rsidRDefault="0063618A" w:rsidP="0063618A">
      <w:pPr>
        <w:spacing w:line="240" w:lineRule="auto"/>
        <w:rPr>
          <w:b/>
          <w:sz w:val="2"/>
          <w:szCs w:val="2"/>
        </w:rPr>
        <w:sectPr w:rsidR="0063618A" w:rsidRPr="0063618A" w:rsidSect="00D14767">
          <w:headerReference w:type="default" r:id="rId8"/>
          <w:footerReference w:type="default" r:id="rId9"/>
          <w:headerReference w:type="first" r:id="rId10"/>
          <w:footerReference w:type="first" r:id="rId11"/>
          <w:type w:val="continuous"/>
          <w:pgSz w:w="11906" w:h="16838" w:code="9"/>
          <w:pgMar w:top="2268" w:right="851" w:bottom="284" w:left="1418" w:header="720" w:footer="454" w:gutter="0"/>
          <w:cols w:space="720"/>
          <w:titlePg/>
          <w:docGrid w:linePitch="299"/>
        </w:sectPr>
      </w:pPr>
    </w:p>
    <w:p w14:paraId="676EEA73" w14:textId="34F0E316" w:rsidR="00C5658B" w:rsidRPr="00C5658B" w:rsidRDefault="00C5658B" w:rsidP="00C5658B">
      <w:pPr>
        <w:spacing w:line="360" w:lineRule="auto"/>
        <w:rPr>
          <w:u w:val="single"/>
        </w:rPr>
      </w:pPr>
      <w:r w:rsidRPr="00C5658B">
        <w:rPr>
          <w:b/>
          <w:bCs/>
          <w:u w:val="single"/>
        </w:rPr>
        <w:t xml:space="preserve">Antrag – Gemeindebeitrag an Deutschkurs-Kosten </w:t>
      </w:r>
    </w:p>
    <w:p w14:paraId="2525301F" w14:textId="77777777" w:rsidR="00C5658B" w:rsidRPr="00C5658B" w:rsidRDefault="00C5658B" w:rsidP="00C5658B">
      <w:pPr>
        <w:spacing w:line="360" w:lineRule="auto"/>
        <w:rPr>
          <w:sz w:val="18"/>
          <w:szCs w:val="16"/>
        </w:rPr>
      </w:pPr>
      <w:r w:rsidRPr="00C5658B">
        <w:rPr>
          <w:sz w:val="18"/>
          <w:szCs w:val="16"/>
        </w:rPr>
        <w:t xml:space="preserve">Die Gemeinde Sirnach leistet ab 1. Februar 2018 allen Personen mit Wohnsitz in der Gemeinde Sirnach, die einen Deutschkurs erfolgreich mit dem Sprachniveau A2 oder höher abschliessen und den Nachweis über die bezahlten Kurskosten vorlegen, einen Gemeindebeitrag von 500 Franken. </w:t>
      </w:r>
    </w:p>
    <w:p w14:paraId="5FE383F4" w14:textId="77777777" w:rsidR="00C5658B" w:rsidRPr="00C5658B" w:rsidRDefault="00C5658B" w:rsidP="00C5658B">
      <w:pPr>
        <w:spacing w:line="360" w:lineRule="auto"/>
      </w:pPr>
    </w:p>
    <w:p w14:paraId="1EB3CFC8" w14:textId="77777777" w:rsidR="00C5658B" w:rsidRPr="00C5658B" w:rsidRDefault="00C5658B" w:rsidP="00C5658B">
      <w:pPr>
        <w:spacing w:line="360" w:lineRule="auto"/>
      </w:pPr>
      <w:r w:rsidRPr="00C5658B">
        <w:rPr>
          <w:b/>
          <w:bCs/>
        </w:rPr>
        <w:t xml:space="preserve">Personalien </w:t>
      </w:r>
    </w:p>
    <w:p w14:paraId="7337002C" w14:textId="6B09BFE2" w:rsidR="00C5658B" w:rsidRPr="00C5658B" w:rsidRDefault="004418C4" w:rsidP="00C5658B">
      <w:pPr>
        <w:spacing w:line="360" w:lineRule="auto"/>
      </w:pPr>
      <w:r>
        <w:rPr>
          <w:noProof/>
        </w:rPr>
        <mc:AlternateContent>
          <mc:Choice Requires="wps">
            <w:drawing>
              <wp:anchor distT="0" distB="0" distL="114300" distR="114300" simplePos="0" relativeHeight="251659264" behindDoc="0" locked="0" layoutInCell="1" allowOverlap="1" wp14:anchorId="00FF27E5" wp14:editId="5FB125B5">
                <wp:simplePos x="0" y="0"/>
                <wp:positionH relativeFrom="column">
                  <wp:posOffset>1337310</wp:posOffset>
                </wp:positionH>
                <wp:positionV relativeFrom="paragraph">
                  <wp:posOffset>201710</wp:posOffset>
                </wp:positionV>
                <wp:extent cx="3590282" cy="5610"/>
                <wp:effectExtent l="0" t="0" r="29845" b="33020"/>
                <wp:wrapNone/>
                <wp:docPr id="1" name="Gerader Verbinder 1"/>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8D1AC0" id="Gerader Verbinde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3pt,15.9pt" to="38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" strokecolor="black [3040]"/>
            </w:pict>
          </mc:Fallback>
        </mc:AlternateContent>
      </w:r>
      <w:r w:rsidR="00C5658B" w:rsidRPr="00C5658B">
        <w:t>Name:</w:t>
      </w:r>
      <w:r>
        <w:tab/>
      </w:r>
      <w:r>
        <w:tab/>
      </w:r>
      <w:sdt>
        <w:sdtPr>
          <w:id w:val="1667059144"/>
          <w:placeholder>
            <w:docPart w:val="DefaultPlaceholder_-1854013440"/>
          </w:placeholder>
          <w:showingPlcHdr/>
        </w:sdtPr>
        <w:sdtContent>
          <w:r w:rsidRPr="00726B33">
            <w:rPr>
              <w:rStyle w:val="Platzhaltertext"/>
            </w:rPr>
            <w:t>Klicken oder tippen Sie hier, um Text einzugeben.</w:t>
          </w:r>
        </w:sdtContent>
      </w:sdt>
    </w:p>
    <w:p w14:paraId="200E93FE" w14:textId="6D79B696" w:rsidR="00C5658B" w:rsidRPr="00C5658B" w:rsidRDefault="004418C4" w:rsidP="00C5658B">
      <w:pPr>
        <w:spacing w:line="360" w:lineRule="auto"/>
      </w:pPr>
      <w:r>
        <w:rPr>
          <w:noProof/>
        </w:rPr>
        <mc:AlternateContent>
          <mc:Choice Requires="wps">
            <w:drawing>
              <wp:anchor distT="0" distB="0" distL="114300" distR="114300" simplePos="0" relativeHeight="251661312" behindDoc="0" locked="0" layoutInCell="1" allowOverlap="1" wp14:anchorId="2D3D98F5" wp14:editId="0A7F914F">
                <wp:simplePos x="0" y="0"/>
                <wp:positionH relativeFrom="column">
                  <wp:posOffset>1333280</wp:posOffset>
                </wp:positionH>
                <wp:positionV relativeFrom="paragraph">
                  <wp:posOffset>198755</wp:posOffset>
                </wp:positionV>
                <wp:extent cx="3590282" cy="5610"/>
                <wp:effectExtent l="0" t="0" r="29845" b="33020"/>
                <wp:wrapNone/>
                <wp:docPr id="3" name="Gerader Verbinder 3"/>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E30BB0" id="Gerader Verbinde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5.65pt" to="38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" strokecolor="black [3040]"/>
            </w:pict>
          </mc:Fallback>
        </mc:AlternateContent>
      </w:r>
      <w:r w:rsidR="00C5658B" w:rsidRPr="00C5658B">
        <w:t xml:space="preserve">Vorname: </w:t>
      </w:r>
      <w:r>
        <w:tab/>
      </w:r>
      <w:r>
        <w:tab/>
      </w:r>
      <w:sdt>
        <w:sdtPr>
          <w:id w:val="2063675105"/>
          <w:placeholder>
            <w:docPart w:val="BAE5E5B53FBD4FFFA4A0E73381728B31"/>
          </w:placeholder>
          <w:showingPlcHdr/>
        </w:sdtPr>
        <w:sdtContent>
          <w:r w:rsidRPr="004418C4">
            <w:rPr>
              <w:rStyle w:val="Platzhaltertext"/>
            </w:rPr>
            <w:t>Klicken oder tippen Sie hier, um Text einzugeben.</w:t>
          </w:r>
        </w:sdtContent>
      </w:sdt>
    </w:p>
    <w:p w14:paraId="6A50426D" w14:textId="715E9578" w:rsidR="00C5658B" w:rsidRPr="00C5658B" w:rsidRDefault="004418C4" w:rsidP="00C5658B">
      <w:pPr>
        <w:spacing w:line="360" w:lineRule="auto"/>
      </w:pPr>
      <w:r>
        <w:rPr>
          <w:noProof/>
        </w:rPr>
        <mc:AlternateContent>
          <mc:Choice Requires="wps">
            <w:drawing>
              <wp:anchor distT="0" distB="0" distL="114300" distR="114300" simplePos="0" relativeHeight="251663360" behindDoc="0" locked="0" layoutInCell="1" allowOverlap="1" wp14:anchorId="015ABD01" wp14:editId="38851134">
                <wp:simplePos x="0" y="0"/>
                <wp:positionH relativeFrom="column">
                  <wp:posOffset>1333280</wp:posOffset>
                </wp:positionH>
                <wp:positionV relativeFrom="paragraph">
                  <wp:posOffset>201930</wp:posOffset>
                </wp:positionV>
                <wp:extent cx="3590282" cy="5610"/>
                <wp:effectExtent l="0" t="0" r="29845" b="33020"/>
                <wp:wrapNone/>
                <wp:docPr id="4" name="Gerader Verbinder 4"/>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7E5CE" id="Gerader Verbinde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15.9pt" to="387.7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" strokecolor="black [3040]"/>
            </w:pict>
          </mc:Fallback>
        </mc:AlternateContent>
      </w:r>
      <w:r w:rsidR="00C5658B" w:rsidRPr="00C5658B">
        <w:t xml:space="preserve">Adresse: </w:t>
      </w:r>
      <w:r>
        <w:tab/>
      </w:r>
      <w:r>
        <w:tab/>
      </w:r>
      <w:sdt>
        <w:sdtPr>
          <w:id w:val="-2057927761"/>
          <w:placeholder>
            <w:docPart w:val="BBFAE8C744514224A454CCC291423913"/>
          </w:placeholder>
          <w:showingPlcHdr/>
        </w:sdtPr>
        <w:sdtContent>
          <w:r w:rsidRPr="004418C4">
            <w:rPr>
              <w:rStyle w:val="Platzhaltertext"/>
            </w:rPr>
            <w:t>Klicken oder tippen Sie hier, um Text einzugeben.</w:t>
          </w:r>
        </w:sdtContent>
      </w:sdt>
    </w:p>
    <w:p w14:paraId="2411308F" w14:textId="00C00A7E" w:rsidR="00C5658B" w:rsidRPr="00C5658B" w:rsidRDefault="004418C4" w:rsidP="00C5658B">
      <w:pPr>
        <w:spacing w:line="360" w:lineRule="auto"/>
      </w:pPr>
      <w:r>
        <w:rPr>
          <w:noProof/>
        </w:rPr>
        <mc:AlternateContent>
          <mc:Choice Requires="wps">
            <w:drawing>
              <wp:anchor distT="0" distB="0" distL="114300" distR="114300" simplePos="0" relativeHeight="251665408" behindDoc="0" locked="0" layoutInCell="1" allowOverlap="1" wp14:anchorId="0DDC8871" wp14:editId="4C028765">
                <wp:simplePos x="0" y="0"/>
                <wp:positionH relativeFrom="column">
                  <wp:posOffset>1339850</wp:posOffset>
                </wp:positionH>
                <wp:positionV relativeFrom="paragraph">
                  <wp:posOffset>205520</wp:posOffset>
                </wp:positionV>
                <wp:extent cx="3590282" cy="5610"/>
                <wp:effectExtent l="0" t="0" r="29845" b="33020"/>
                <wp:wrapNone/>
                <wp:docPr id="5" name="Gerader Verbinder 5"/>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B7B1B" id="Gerader Verbinde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5pt,16.2pt" to="388.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" strokecolor="black [3040]"/>
            </w:pict>
          </mc:Fallback>
        </mc:AlternateContent>
      </w:r>
      <w:r w:rsidR="00C5658B" w:rsidRPr="00C5658B">
        <w:t xml:space="preserve">Ort: </w:t>
      </w:r>
      <w:r>
        <w:tab/>
      </w:r>
      <w:r>
        <w:tab/>
      </w:r>
      <w:r>
        <w:tab/>
      </w:r>
      <w:sdt>
        <w:sdtPr>
          <w:id w:val="-815876837"/>
          <w:placeholder>
            <w:docPart w:val="F76D4C01A4E04129880BB21A07D39F73"/>
          </w:placeholder>
          <w:showingPlcHdr/>
        </w:sdtPr>
        <w:sdtContent>
          <w:r w:rsidRPr="004418C4">
            <w:rPr>
              <w:rStyle w:val="Platzhaltertext"/>
            </w:rPr>
            <w:t>Klicken oder tippen Sie hier, um Text einzugeben.</w:t>
          </w:r>
        </w:sdtContent>
      </w:sdt>
    </w:p>
    <w:p w14:paraId="42809313" w14:textId="5C920D5F" w:rsidR="00C5658B" w:rsidRPr="00C5658B" w:rsidRDefault="004418C4" w:rsidP="00C5658B">
      <w:pPr>
        <w:spacing w:line="360" w:lineRule="auto"/>
      </w:pPr>
      <w:r>
        <w:rPr>
          <w:noProof/>
        </w:rPr>
        <mc:AlternateContent>
          <mc:Choice Requires="wps">
            <w:drawing>
              <wp:anchor distT="0" distB="0" distL="114300" distR="114300" simplePos="0" relativeHeight="251667456" behindDoc="0" locked="0" layoutInCell="1" allowOverlap="1" wp14:anchorId="771A037A" wp14:editId="794B1B2E">
                <wp:simplePos x="0" y="0"/>
                <wp:positionH relativeFrom="column">
                  <wp:posOffset>1338580</wp:posOffset>
                </wp:positionH>
                <wp:positionV relativeFrom="paragraph">
                  <wp:posOffset>195800</wp:posOffset>
                </wp:positionV>
                <wp:extent cx="3590282" cy="5610"/>
                <wp:effectExtent l="0" t="0" r="29845" b="33020"/>
                <wp:wrapNone/>
                <wp:docPr id="6" name="Gerader Verbinder 6"/>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6A7346" id="Gerader Verbinde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5.4pt,15.4pt" to="388.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" strokecolor="black [3040]"/>
            </w:pict>
          </mc:Fallback>
        </mc:AlternateContent>
      </w:r>
      <w:r w:rsidR="00C5658B" w:rsidRPr="00C5658B">
        <w:t xml:space="preserve">E-Mail: </w:t>
      </w:r>
      <w:r>
        <w:tab/>
      </w:r>
      <w:r>
        <w:tab/>
      </w:r>
      <w:sdt>
        <w:sdtPr>
          <w:id w:val="-1051916987"/>
          <w:placeholder>
            <w:docPart w:val="8E87F90D1505487C8E4C640AA43FC57D"/>
          </w:placeholder>
          <w:showingPlcHdr/>
        </w:sdtPr>
        <w:sdtContent>
          <w:r w:rsidRPr="004418C4">
            <w:rPr>
              <w:rStyle w:val="Platzhaltertext"/>
            </w:rPr>
            <w:t>Klicken oder tippen Sie hier, um Text einzugeben.</w:t>
          </w:r>
        </w:sdtContent>
      </w:sdt>
    </w:p>
    <w:p w14:paraId="5997116C" w14:textId="2FB08D9C" w:rsidR="00C5658B" w:rsidRDefault="004418C4" w:rsidP="00C5658B">
      <w:pPr>
        <w:spacing w:line="360" w:lineRule="auto"/>
      </w:pPr>
      <w:r>
        <w:rPr>
          <w:noProof/>
        </w:rPr>
        <mc:AlternateContent>
          <mc:Choice Requires="wps">
            <w:drawing>
              <wp:anchor distT="0" distB="0" distL="114300" distR="114300" simplePos="0" relativeHeight="251669504" behindDoc="0" locked="0" layoutInCell="1" allowOverlap="1" wp14:anchorId="2DEC08E0" wp14:editId="2079E3E4">
                <wp:simplePos x="0" y="0"/>
                <wp:positionH relativeFrom="column">
                  <wp:posOffset>1344075</wp:posOffset>
                </wp:positionH>
                <wp:positionV relativeFrom="paragraph">
                  <wp:posOffset>203835</wp:posOffset>
                </wp:positionV>
                <wp:extent cx="3590282" cy="5610"/>
                <wp:effectExtent l="0" t="0" r="29845" b="33020"/>
                <wp:wrapNone/>
                <wp:docPr id="7" name="Gerader Verbinder 7"/>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4526E" id="Gerader Verbinde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85pt,16.05pt" to="38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" strokecolor="black [3040]"/>
            </w:pict>
          </mc:Fallback>
        </mc:AlternateContent>
      </w:r>
      <w:r w:rsidR="00C5658B" w:rsidRPr="00C5658B">
        <w:t xml:space="preserve">Mobil: </w:t>
      </w:r>
      <w:r>
        <w:tab/>
      </w:r>
      <w:r>
        <w:tab/>
      </w:r>
      <w:sdt>
        <w:sdtPr>
          <w:id w:val="-108506736"/>
          <w:placeholder>
            <w:docPart w:val="E5476753F87F4A609A912419B9B9987D"/>
          </w:placeholder>
          <w:showingPlcHdr/>
        </w:sdtPr>
        <w:sdtContent>
          <w:r w:rsidRPr="004418C4">
            <w:rPr>
              <w:rStyle w:val="Platzhaltertext"/>
            </w:rPr>
            <w:t>Klicken oder tippen Sie hier, um Text einzugeben.</w:t>
          </w:r>
        </w:sdtContent>
      </w:sdt>
    </w:p>
    <w:p w14:paraId="15BEED4D" w14:textId="55B3C61B" w:rsidR="00C5658B" w:rsidRDefault="00C5658B" w:rsidP="00C5658B">
      <w:pPr>
        <w:spacing w:line="360" w:lineRule="auto"/>
      </w:pPr>
    </w:p>
    <w:p w14:paraId="66BE8CBE" w14:textId="0F36420C" w:rsidR="00C5658B" w:rsidRPr="00C5658B" w:rsidRDefault="00C5658B" w:rsidP="00C5658B">
      <w:pPr>
        <w:spacing w:line="360" w:lineRule="auto"/>
      </w:pPr>
    </w:p>
    <w:p w14:paraId="13844E0E" w14:textId="0E999BD1" w:rsidR="00C5658B" w:rsidRPr="00C5658B" w:rsidRDefault="00C5658B" w:rsidP="00C5658B">
      <w:pPr>
        <w:spacing w:line="360" w:lineRule="auto"/>
      </w:pPr>
      <w:r w:rsidRPr="00C5658B">
        <w:rPr>
          <w:b/>
          <w:bCs/>
        </w:rPr>
        <w:t xml:space="preserve">Abgeschlossenes Sprachniveau (bitte ankreuzen): </w:t>
      </w:r>
    </w:p>
    <w:p w14:paraId="55B31F30" w14:textId="087B4A64" w:rsidR="00C5658B" w:rsidRDefault="004418C4" w:rsidP="00C5658B">
      <w:pPr>
        <w:spacing w:line="360" w:lineRule="auto"/>
      </w:pPr>
      <w:sdt>
        <w:sdtPr>
          <w:id w:val="-10092174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5658B" w:rsidRPr="00C5658B">
        <w:t>A2</w:t>
      </w:r>
      <w:r>
        <w:tab/>
      </w:r>
      <w:r>
        <w:tab/>
      </w:r>
      <w:sdt>
        <w:sdtPr>
          <w:id w:val="149006174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5658B" w:rsidRPr="00C5658B">
        <w:t>B1</w:t>
      </w:r>
      <w:r>
        <w:tab/>
      </w:r>
      <w:r>
        <w:tab/>
      </w:r>
      <w:sdt>
        <w:sdtPr>
          <w:id w:val="-1237553384"/>
          <w14:checkbox>
            <w14:checked w14:val="0"/>
            <w14:checkedState w14:val="2612" w14:font="MS Gothic"/>
            <w14:uncheckedState w14:val="2610" w14:font="MS Gothic"/>
          </w14:checkbox>
        </w:sdtPr>
        <w:sdtContent>
          <w:r w:rsidR="00E42A28">
            <w:rPr>
              <w:rFonts w:ascii="MS Gothic" w:eastAsia="MS Gothic" w:hAnsi="MS Gothic" w:hint="eastAsia"/>
            </w:rPr>
            <w:t>☐</w:t>
          </w:r>
        </w:sdtContent>
      </w:sdt>
      <w:r>
        <w:t xml:space="preserve"> </w:t>
      </w:r>
      <w:r w:rsidR="00C5658B" w:rsidRPr="00C5658B">
        <w:t>B2</w:t>
      </w:r>
      <w:r>
        <w:tab/>
      </w:r>
      <w:r>
        <w:tab/>
      </w:r>
      <w:sdt>
        <w:sdtPr>
          <w:id w:val="450595899"/>
          <w14:checkbox>
            <w14:checked w14:val="0"/>
            <w14:checkedState w14:val="2612" w14:font="MS Gothic"/>
            <w14:uncheckedState w14:val="2610" w14:font="MS Gothic"/>
          </w14:checkbox>
        </w:sdtPr>
        <w:sdtContent>
          <w:r w:rsidR="00E42A28">
            <w:rPr>
              <w:rFonts w:ascii="MS Gothic" w:eastAsia="MS Gothic" w:hAnsi="MS Gothic" w:hint="eastAsia"/>
            </w:rPr>
            <w:t>☐</w:t>
          </w:r>
        </w:sdtContent>
      </w:sdt>
    </w:p>
    <w:p w14:paraId="68B0A1D1" w14:textId="7CFF8BDD" w:rsidR="00C5658B" w:rsidRPr="00C5658B" w:rsidRDefault="00290D73" w:rsidP="00C5658B">
      <w:pPr>
        <w:spacing w:line="360" w:lineRule="auto"/>
      </w:pPr>
      <w:r>
        <w:rPr>
          <w:noProof/>
        </w:rPr>
        <mc:AlternateContent>
          <mc:Choice Requires="wps">
            <w:drawing>
              <wp:anchor distT="0" distB="0" distL="114300" distR="114300" simplePos="0" relativeHeight="251675648" behindDoc="0" locked="0" layoutInCell="1" allowOverlap="1" wp14:anchorId="36BC6B00" wp14:editId="3FA53408">
                <wp:simplePos x="0" y="0"/>
                <wp:positionH relativeFrom="column">
                  <wp:posOffset>2885440</wp:posOffset>
                </wp:positionH>
                <wp:positionV relativeFrom="paragraph">
                  <wp:posOffset>-121505</wp:posOffset>
                </wp:positionV>
                <wp:extent cx="60579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605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11E26" id="Gerader Verbinde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pt,-9.55pt" to="274.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7smQEAAIc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" strokecolor="black [3040]"/>
            </w:pict>
          </mc:Fallback>
        </mc:AlternateContent>
      </w:r>
    </w:p>
    <w:p w14:paraId="53C065CE" w14:textId="19D94C72" w:rsidR="00C5658B" w:rsidRPr="00C5658B" w:rsidRDefault="00C5658B" w:rsidP="00C5658B">
      <w:pPr>
        <w:spacing w:line="360" w:lineRule="auto"/>
      </w:pPr>
      <w:r w:rsidRPr="00C5658B">
        <w:rPr>
          <w:b/>
          <w:bCs/>
        </w:rPr>
        <w:t xml:space="preserve">Benötigte Beilagen: </w:t>
      </w:r>
    </w:p>
    <w:p w14:paraId="170E62DC" w14:textId="3C32C620" w:rsidR="00C5658B" w:rsidRPr="00C5658B" w:rsidRDefault="00C5658B" w:rsidP="00C5658B">
      <w:pPr>
        <w:pStyle w:val="Listenabsatz"/>
        <w:numPr>
          <w:ilvl w:val="0"/>
          <w:numId w:val="2"/>
        </w:numPr>
        <w:spacing w:line="360" w:lineRule="auto"/>
      </w:pPr>
      <w:r w:rsidRPr="00C5658B">
        <w:t xml:space="preserve">Bestätigung der durchführenden Stelle, dass sämtliche Kurskosten beglichen wurden. </w:t>
      </w:r>
    </w:p>
    <w:p w14:paraId="1BBC8F8D" w14:textId="5747379D" w:rsidR="00290D73" w:rsidRDefault="00C5658B" w:rsidP="00290D73">
      <w:pPr>
        <w:pStyle w:val="Listenabsatz"/>
        <w:numPr>
          <w:ilvl w:val="0"/>
          <w:numId w:val="2"/>
        </w:numPr>
        <w:spacing w:line="360" w:lineRule="auto"/>
      </w:pPr>
      <w:r w:rsidRPr="00C5658B">
        <w:t xml:space="preserve">Diplom über das erlangte Sprachniveau </w:t>
      </w:r>
    </w:p>
    <w:p w14:paraId="52479560" w14:textId="29AEED99" w:rsidR="00290D73" w:rsidRDefault="00290D73" w:rsidP="00290D73">
      <w:pPr>
        <w:pStyle w:val="Listenabsatz"/>
        <w:numPr>
          <w:ilvl w:val="0"/>
          <w:numId w:val="2"/>
        </w:numPr>
        <w:spacing w:line="360" w:lineRule="auto"/>
      </w:pPr>
      <w:r>
        <w:t>Kopie Bank-/Postkarte mit IBAN-Nummer</w:t>
      </w:r>
    </w:p>
    <w:p w14:paraId="1A359AA8" w14:textId="3C79F7E0" w:rsidR="00C5658B" w:rsidRPr="00C5658B" w:rsidRDefault="00C5658B" w:rsidP="00C5658B">
      <w:pPr>
        <w:spacing w:line="360" w:lineRule="auto"/>
      </w:pPr>
    </w:p>
    <w:p w14:paraId="157AF188" w14:textId="2263964B" w:rsidR="00C5658B" w:rsidRPr="00C5658B" w:rsidRDefault="00C5658B" w:rsidP="00C5658B">
      <w:pPr>
        <w:spacing w:line="360" w:lineRule="auto"/>
      </w:pPr>
      <w:r w:rsidRPr="00C5658B">
        <w:rPr>
          <w:b/>
          <w:bCs/>
        </w:rPr>
        <w:t xml:space="preserve">Hiermit beantrage ich den Gemeindebeitrag von CHF 500.00. Bitte überweisen Sie mir den Betrag auf folgendes Konto: </w:t>
      </w:r>
    </w:p>
    <w:p w14:paraId="2890A15C" w14:textId="3B0B64C0" w:rsidR="00C5658B" w:rsidRPr="00C5658B" w:rsidRDefault="004418C4" w:rsidP="00C5658B">
      <w:pPr>
        <w:spacing w:line="360" w:lineRule="auto"/>
      </w:pPr>
      <w:r>
        <w:rPr>
          <w:noProof/>
        </w:rPr>
        <mc:AlternateContent>
          <mc:Choice Requires="wps">
            <w:drawing>
              <wp:anchor distT="0" distB="0" distL="114300" distR="114300" simplePos="0" relativeHeight="251671552" behindDoc="0" locked="0" layoutInCell="1" allowOverlap="1" wp14:anchorId="52C00FBB" wp14:editId="56C65123">
                <wp:simplePos x="0" y="0"/>
                <wp:positionH relativeFrom="column">
                  <wp:posOffset>1329527</wp:posOffset>
                </wp:positionH>
                <wp:positionV relativeFrom="paragraph">
                  <wp:posOffset>202732</wp:posOffset>
                </wp:positionV>
                <wp:extent cx="3590282" cy="5610"/>
                <wp:effectExtent l="0" t="0" r="29845" b="33020"/>
                <wp:wrapNone/>
                <wp:docPr id="8" name="Gerader Verbinder 8"/>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0FF4CF" id="Gerader Verbinde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4.7pt,15.95pt" to="387.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" strokecolor="black [3040]"/>
            </w:pict>
          </mc:Fallback>
        </mc:AlternateContent>
      </w:r>
      <w:r w:rsidR="00C5658B" w:rsidRPr="00C5658B">
        <w:t xml:space="preserve">Kontoinhaber: </w:t>
      </w:r>
      <w:r>
        <w:tab/>
      </w:r>
      <w:sdt>
        <w:sdtPr>
          <w:id w:val="-1840385677"/>
          <w:placeholder>
            <w:docPart w:val="1909592312F44D8BA381A3ACE7932718"/>
          </w:placeholder>
          <w:showingPlcHdr/>
        </w:sdtPr>
        <w:sdtContent>
          <w:r w:rsidRPr="004418C4">
            <w:rPr>
              <w:rStyle w:val="Platzhaltertext"/>
            </w:rPr>
            <w:t>Klicken oder tippen Sie hier, um Text einzugeben.</w:t>
          </w:r>
        </w:sdtContent>
      </w:sdt>
    </w:p>
    <w:p w14:paraId="4F8B0DAE" w14:textId="0E9DF84E" w:rsidR="00C5658B" w:rsidRDefault="004418C4" w:rsidP="00C5658B">
      <w:pPr>
        <w:spacing w:line="360" w:lineRule="auto"/>
      </w:pPr>
      <w:r>
        <w:rPr>
          <w:noProof/>
        </w:rPr>
        <mc:AlternateContent>
          <mc:Choice Requires="wps">
            <w:drawing>
              <wp:anchor distT="0" distB="0" distL="114300" distR="114300" simplePos="0" relativeHeight="251673600" behindDoc="0" locked="0" layoutInCell="1" allowOverlap="1" wp14:anchorId="7B27BA2F" wp14:editId="2F06065C">
                <wp:simplePos x="0" y="0"/>
                <wp:positionH relativeFrom="column">
                  <wp:posOffset>1323917</wp:posOffset>
                </wp:positionH>
                <wp:positionV relativeFrom="paragraph">
                  <wp:posOffset>204146</wp:posOffset>
                </wp:positionV>
                <wp:extent cx="3590282" cy="5610"/>
                <wp:effectExtent l="0" t="0" r="29845" b="33020"/>
                <wp:wrapNone/>
                <wp:docPr id="9" name="Gerader Verbinder 9"/>
                <wp:cNvGraphicFramePr/>
                <a:graphic xmlns:a="http://schemas.openxmlformats.org/drawingml/2006/main">
                  <a:graphicData uri="http://schemas.microsoft.com/office/word/2010/wordprocessingShape">
                    <wps:wsp>
                      <wps:cNvCnPr/>
                      <wps:spPr>
                        <a:xfrm>
                          <a:off x="0" y="0"/>
                          <a:ext cx="3590282"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7C4F4" id="Gerader Verbinde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4.25pt,16.05pt" to="38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" strokecolor="black [3040]"/>
            </w:pict>
          </mc:Fallback>
        </mc:AlternateContent>
      </w:r>
      <w:r w:rsidR="00C5658B" w:rsidRPr="00C5658B">
        <w:t xml:space="preserve">IBAN-Nr.: </w:t>
      </w:r>
      <w:r>
        <w:tab/>
      </w:r>
      <w:r>
        <w:tab/>
      </w:r>
      <w:sdt>
        <w:sdtPr>
          <w:id w:val="-1248257483"/>
          <w:placeholder>
            <w:docPart w:val="1DF2EE2E869E4169A726EA601AC8583A"/>
          </w:placeholder>
          <w:showingPlcHdr/>
        </w:sdtPr>
        <w:sdtContent>
          <w:r w:rsidRPr="004418C4">
            <w:rPr>
              <w:rStyle w:val="Platzhaltertext"/>
            </w:rPr>
            <w:t>Klicken oder tippen Sie hier, um Text einzugeben.</w:t>
          </w:r>
        </w:sdtContent>
      </w:sdt>
    </w:p>
    <w:p w14:paraId="11D9B448" w14:textId="6E8EF2A5" w:rsidR="00C5658B" w:rsidRDefault="00C5658B" w:rsidP="00C5658B">
      <w:pPr>
        <w:spacing w:line="360" w:lineRule="auto"/>
      </w:pPr>
    </w:p>
    <w:p w14:paraId="7827DFDE" w14:textId="69DA0FDC" w:rsidR="00C5658B" w:rsidRPr="00C5658B" w:rsidRDefault="00C5658B" w:rsidP="00C5658B">
      <w:pPr>
        <w:spacing w:line="360" w:lineRule="auto"/>
      </w:pPr>
    </w:p>
    <w:p w14:paraId="659A7E52" w14:textId="1ACF42DB" w:rsidR="001521AD" w:rsidRDefault="00E42A28" w:rsidP="00C5658B">
      <w:pPr>
        <w:spacing w:line="360" w:lineRule="auto"/>
      </w:pPr>
      <w:r>
        <w:rPr>
          <w:noProof/>
        </w:rPr>
        <mc:AlternateContent>
          <mc:Choice Requires="wps">
            <w:drawing>
              <wp:anchor distT="0" distB="0" distL="114300" distR="114300" simplePos="0" relativeHeight="251677696" behindDoc="0" locked="0" layoutInCell="1" allowOverlap="1" wp14:anchorId="7E30DEE5" wp14:editId="422D8635">
                <wp:simplePos x="0" y="0"/>
                <wp:positionH relativeFrom="column">
                  <wp:posOffset>550506</wp:posOffset>
                </wp:positionH>
                <wp:positionV relativeFrom="paragraph">
                  <wp:posOffset>214604</wp:posOffset>
                </wp:positionV>
                <wp:extent cx="1119674"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1119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E2F5C" id="Gerader Verbinde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6.9pt" to="13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" strokecolor="black [3040]"/>
            </w:pict>
          </mc:Fallback>
        </mc:AlternateContent>
      </w:r>
      <w:r w:rsidR="00C5658B" w:rsidRPr="00C5658B">
        <w:t>Datum:</w:t>
      </w:r>
      <w:r w:rsidRPr="00E42A28">
        <w:rPr>
          <w:noProof/>
        </w:rPr>
        <w:t xml:space="preserve"> </w:t>
      </w:r>
      <w:r w:rsidR="00C5658B" w:rsidRPr="00C5658B">
        <w:t xml:space="preserve"> </w:t>
      </w:r>
      <w:sdt>
        <w:sdtPr>
          <w:id w:val="1702589569"/>
          <w:placeholder>
            <w:docPart w:val="DefaultPlaceholder_-1854013437"/>
          </w:placeholder>
          <w:date w:fullDate="2025-10-29T00:00:00Z">
            <w:dateFormat w:val="dd.MM.yyyy"/>
            <w:lid w:val="de-CH"/>
            <w:storeMappedDataAs w:val="dateTime"/>
            <w:calendar w:val="gregorian"/>
          </w:date>
        </w:sdtPr>
        <w:sdtContent>
          <w:r>
            <w:t>29.10.2025</w:t>
          </w:r>
        </w:sdtContent>
      </w:sdt>
      <w:r w:rsidR="00C5658B">
        <w:tab/>
      </w:r>
      <w:r w:rsidR="00C5658B">
        <w:tab/>
      </w:r>
      <w:r w:rsidR="00C5658B">
        <w:tab/>
      </w:r>
      <w:r w:rsidR="00C5658B">
        <w:tab/>
      </w:r>
      <w:r w:rsidR="00C5658B" w:rsidRPr="00C5658B">
        <w:t>Unterschrift:</w:t>
      </w:r>
    </w:p>
    <w:sectPr w:rsidR="001521AD" w:rsidSect="007E62FF">
      <w:headerReference w:type="default" r:id="rId12"/>
      <w:footerReference w:type="default" r:id="rId13"/>
      <w:type w:val="continuous"/>
      <w:pgSz w:w="11906" w:h="16838" w:code="9"/>
      <w:pgMar w:top="2693" w:right="851" w:bottom="284" w:left="1418" w:header="720" w:footer="5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6C61" w14:textId="77777777" w:rsidR="00290D73" w:rsidRDefault="00290D73">
      <w:pPr>
        <w:spacing w:line="240" w:lineRule="auto"/>
      </w:pPr>
      <w:r>
        <w:separator/>
      </w:r>
    </w:p>
  </w:endnote>
  <w:endnote w:type="continuationSeparator" w:id="0">
    <w:p w14:paraId="5E4258BD" w14:textId="77777777" w:rsidR="00290D73" w:rsidRDefault="00290D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903465"/>
      <w:docPartObj>
        <w:docPartGallery w:val="Page Numbers (Bottom of Page)"/>
        <w:docPartUnique/>
      </w:docPartObj>
    </w:sdtPr>
    <w:sdtEndPr/>
    <w:sdtContent>
      <w:p w14:paraId="694EF485" w14:textId="77777777" w:rsidR="000B6895" w:rsidRDefault="000B6895" w:rsidP="006F7F09">
        <w:pPr>
          <w:pStyle w:val="Fuzeile"/>
          <w:tabs>
            <w:tab w:val="clear" w:pos="9072"/>
            <w:tab w:val="right" w:pos="9639"/>
          </w:tabs>
          <w:jc w:val="right"/>
        </w:pPr>
      </w:p>
      <w:p w14:paraId="15078EC6" w14:textId="77777777" w:rsidR="000B6895" w:rsidRDefault="000B6895" w:rsidP="006F7F09">
        <w:pPr>
          <w:pStyle w:val="Fuzeile"/>
          <w:tabs>
            <w:tab w:val="clear" w:pos="9072"/>
            <w:tab w:val="right" w:pos="9639"/>
          </w:tabs>
          <w:jc w:val="right"/>
        </w:pPr>
      </w:p>
      <w:p w14:paraId="5DFD1074" w14:textId="77777777" w:rsidR="000B6895" w:rsidRPr="0010113A" w:rsidRDefault="00290D73" w:rsidP="006F7F09">
        <w:pPr>
          <w:pStyle w:val="Fuzeile"/>
          <w:tabs>
            <w:tab w:val="clear" w:pos="9072"/>
            <w:tab w:val="right" w:pos="9639"/>
          </w:tabs>
          <w:jc w:val="right"/>
          <w:rPr>
            <w:sz w:val="32"/>
            <w:szCs w:val="32"/>
          </w:rPr>
        </w:pPr>
        <w:r w:rsidRPr="0010113A">
          <w:rPr>
            <w:noProof/>
            <w:sz w:val="32"/>
            <w:szCs w:val="32"/>
            <w:lang w:eastAsia="de-CH"/>
          </w:rPr>
          <w:drawing>
            <wp:anchor distT="0" distB="0" distL="114300" distR="114300" simplePos="0" relativeHeight="251658240" behindDoc="1" locked="1" layoutInCell="1" allowOverlap="1" wp14:anchorId="686A63FF" wp14:editId="548B0EE5">
              <wp:simplePos x="0" y="0"/>
              <wp:positionH relativeFrom="column">
                <wp:posOffset>2902585</wp:posOffset>
              </wp:positionH>
              <wp:positionV relativeFrom="page">
                <wp:posOffset>9968230</wp:posOffset>
              </wp:positionV>
              <wp:extent cx="453390" cy="398145"/>
              <wp:effectExtent l="0" t="0" r="3810" b="1905"/>
              <wp:wrapThrough wrapText="bothSides">
                <wp:wrapPolygon edited="0">
                  <wp:start x="0" y="0"/>
                  <wp:lineTo x="0" y="20670"/>
                  <wp:lineTo x="20874" y="20670"/>
                  <wp:lineTo x="20874"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390" cy="398145"/>
                      </a:xfrm>
                      <a:prstGeom prst="rect">
                        <a:avLst/>
                      </a:prstGeom>
                    </pic:spPr>
                  </pic:pic>
                </a:graphicData>
              </a:graphic>
              <wp14:sizeRelH relativeFrom="page">
                <wp14:pctWidth>0</wp14:pctWidth>
              </wp14:sizeRelH>
              <wp14:sizeRelV relativeFrom="page">
                <wp14:pctHeight>0</wp14:pctHeight>
              </wp14:sizeRelV>
            </wp:anchor>
          </w:drawing>
        </w:r>
      </w:p>
      <w:p w14:paraId="506D19C4" w14:textId="77777777" w:rsidR="000B6895" w:rsidRDefault="00290D73" w:rsidP="006F7F09">
        <w:pPr>
          <w:pStyle w:val="Fuzeile"/>
          <w:tabs>
            <w:tab w:val="clear" w:pos="9072"/>
            <w:tab w:val="center" w:pos="4818"/>
            <w:tab w:val="right" w:pos="9639"/>
          </w:tabs>
        </w:pPr>
        <w:r>
          <w:tab/>
        </w:r>
        <w:r>
          <w:tab/>
        </w:r>
        <w:r>
          <w:tab/>
        </w:r>
        <w:r>
          <w:fldChar w:fldCharType="begin"/>
        </w:r>
        <w:r>
          <w:instrText>PAGE   \* MERGEFORMAT</w:instrText>
        </w:r>
        <w:r>
          <w:fldChar w:fldCharType="separate"/>
        </w:r>
        <w:r w:rsidR="0063618A" w:rsidRPr="0063618A">
          <w:rPr>
            <w:noProof/>
            <w:lang w:val="de-DE"/>
          </w:rPr>
          <w:t>2</w:t>
        </w:r>
        <w:r>
          <w:fldChar w:fldCharType="end"/>
        </w:r>
        <w:r>
          <w:t>/</w:t>
        </w:r>
        <w:r w:rsidR="002C4E48">
          <w:rPr>
            <w:noProof/>
          </w:rPr>
          <w:fldChar w:fldCharType="begin"/>
        </w:r>
        <w:r w:rsidR="002C4E48">
          <w:rPr>
            <w:noProof/>
          </w:rPr>
          <w:instrText xml:space="preserve"> NUMPAGES   \* MERGEFORMAT </w:instrText>
        </w:r>
        <w:r w:rsidR="002C4E48">
          <w:rPr>
            <w:noProof/>
          </w:rPr>
          <w:fldChar w:fldCharType="separate"/>
        </w:r>
        <w:r w:rsidR="00A3337C">
          <w:rPr>
            <w:noProof/>
          </w:rPr>
          <w:t>1</w:t>
        </w:r>
        <w:r w:rsidR="002C4E4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DF82" w14:textId="77777777" w:rsidR="000B6895" w:rsidRDefault="000B6895" w:rsidP="007C582B">
    <w:pPr>
      <w:pStyle w:val="Fuzeile"/>
      <w:tabs>
        <w:tab w:val="clear" w:pos="4536"/>
        <w:tab w:val="right" w:pos="5245"/>
        <w:tab w:val="left" w:pos="5670"/>
        <w:tab w:val="left" w:pos="7655"/>
      </w:tabs>
      <w:spacing w:line="280" w:lineRule="exact"/>
    </w:pPr>
  </w:p>
  <w:p w14:paraId="50367729" w14:textId="77777777" w:rsidR="000B6895" w:rsidRDefault="000B6895" w:rsidP="007C582B">
    <w:pPr>
      <w:pStyle w:val="Fuzeile"/>
      <w:tabs>
        <w:tab w:val="clear" w:pos="4536"/>
        <w:tab w:val="right" w:pos="5245"/>
        <w:tab w:val="left" w:pos="5670"/>
        <w:tab w:val="left" w:pos="7655"/>
      </w:tabs>
      <w:spacing w:line="280" w:lineRule="exact"/>
    </w:pPr>
  </w:p>
  <w:tbl>
    <w:tblPr>
      <w:tblW w:w="9639" w:type="dxa"/>
      <w:tblLayout w:type="fixed"/>
      <w:tblCellMar>
        <w:left w:w="0" w:type="dxa"/>
        <w:right w:w="0" w:type="dxa"/>
      </w:tblCellMar>
      <w:tblLook w:val="0000" w:firstRow="0" w:lastRow="0" w:firstColumn="0" w:lastColumn="0" w:noHBand="0" w:noVBand="0"/>
    </w:tblPr>
    <w:tblGrid>
      <w:gridCol w:w="5245"/>
      <w:gridCol w:w="2410"/>
      <w:gridCol w:w="1984"/>
    </w:tblGrid>
    <w:tr w:rsidR="003737E0" w14:paraId="30B6BD56" w14:textId="77777777" w:rsidTr="007A0014">
      <w:trPr>
        <w:cantSplit/>
        <w:trHeight w:hRule="exact" w:val="227"/>
      </w:trPr>
      <w:tc>
        <w:tcPr>
          <w:tcW w:w="5245" w:type="dxa"/>
          <w:tcBorders>
            <w:top w:val="nil"/>
            <w:left w:val="nil"/>
            <w:bottom w:val="nil"/>
            <w:right w:val="nil"/>
          </w:tcBorders>
          <w:vAlign w:val="center"/>
        </w:tcPr>
        <w:tbl>
          <w:tblPr>
            <w:tblW w:w="5000" w:type="pct"/>
            <w:tblLayout w:type="fixed"/>
            <w:tblCellMar>
              <w:left w:w="0" w:type="dxa"/>
              <w:right w:w="0" w:type="dxa"/>
            </w:tblCellMar>
            <w:tblLook w:val="04A0" w:firstRow="1" w:lastRow="0" w:firstColumn="1" w:lastColumn="0" w:noHBand="0" w:noVBand="1"/>
          </w:tblPr>
          <w:tblGrid>
            <w:gridCol w:w="5245"/>
          </w:tblGrid>
          <w:tr w:rsidR="003737E0" w14:paraId="3D5EA797" w14:textId="77777777">
            <w:tc>
              <w:tcPr>
                <w:tcW w:w="360" w:type="dxa"/>
                <w:tcMar>
                  <w:top w:w="0" w:type="dxa"/>
                  <w:left w:w="0" w:type="dxa"/>
                  <w:bottom w:w="0" w:type="dxa"/>
                  <w:right w:w="0" w:type="dxa"/>
                </w:tcMar>
                <w:vAlign w:val="center"/>
                <w:hideMark/>
              </w:tcPr>
              <w:p w14:paraId="54864054" w14:textId="7506C131" w:rsidR="003737E0" w:rsidRDefault="00E42A28">
                <w:pPr>
                  <w:spacing w:line="240" w:lineRule="auto"/>
                  <w:jc w:val="right"/>
                  <w:rPr>
                    <w:rFonts w:eastAsia="Verdana" w:cs="Verdana"/>
                    <w:color w:val="000000"/>
                    <w:sz w:val="18"/>
                    <w:szCs w:val="18"/>
                  </w:rPr>
                </w:pPr>
                <w:r>
                  <w:rPr>
                    <w:rFonts w:eastAsia="Verdana" w:cs="Verdana"/>
                    <w:b/>
                    <w:bCs/>
                    <w:color w:val="000000"/>
                    <w:sz w:val="18"/>
                    <w:szCs w:val="18"/>
                  </w:rPr>
                  <w:t>Soziale Dienste</w:t>
                </w:r>
              </w:p>
            </w:tc>
          </w:tr>
          <w:tr w:rsidR="003737E0" w14:paraId="6216CE1D" w14:textId="77777777">
            <w:trPr>
              <w:trHeight w:hRule="exact" w:val="20"/>
            </w:trPr>
            <w:tc>
              <w:tcPr>
                <w:tcW w:w="5000" w:type="pct"/>
                <w:tcMar>
                  <w:top w:w="0" w:type="dxa"/>
                  <w:left w:w="0" w:type="dxa"/>
                  <w:bottom w:w="0" w:type="dxa"/>
                  <w:right w:w="0" w:type="dxa"/>
                </w:tcMar>
                <w:vAlign w:val="center"/>
                <w:hideMark/>
              </w:tcPr>
              <w:p w14:paraId="735013DC" w14:textId="77777777" w:rsidR="003737E0" w:rsidRDefault="003737E0">
                <w:pPr>
                  <w:spacing w:line="240" w:lineRule="auto"/>
                  <w:rPr>
                    <w:rFonts w:ascii="Times New Roman" w:hAnsi="Times New Roman"/>
                    <w:color w:val="000000"/>
                    <w:sz w:val="24"/>
                    <w:szCs w:val="24"/>
                  </w:rPr>
                </w:pPr>
                <w:bookmarkStart w:id="0" w:name="MetaTool_Table2"/>
                <w:bookmarkEnd w:id="0"/>
              </w:p>
            </w:tc>
          </w:tr>
        </w:tbl>
        <w:p w14:paraId="1FEE1DA8" w14:textId="77777777" w:rsidR="000B6895" w:rsidRPr="00AC21A5" w:rsidRDefault="000B6895" w:rsidP="00AC21A5">
          <w:pPr>
            <w:autoSpaceDE w:val="0"/>
            <w:autoSpaceDN w:val="0"/>
            <w:adjustRightInd w:val="0"/>
            <w:spacing w:line="240" w:lineRule="auto"/>
            <w:rPr>
              <w:rFonts w:eastAsiaTheme="minorEastAsia"/>
              <w:b/>
              <w:sz w:val="2"/>
              <w:szCs w:val="2"/>
              <w:lang w:eastAsia="de-CH"/>
            </w:rPr>
          </w:pPr>
        </w:p>
      </w:tc>
      <w:tc>
        <w:tcPr>
          <w:tcW w:w="2410" w:type="dxa"/>
          <w:tcBorders>
            <w:top w:val="nil"/>
            <w:left w:val="nil"/>
            <w:bottom w:val="nil"/>
            <w:right w:val="nil"/>
          </w:tcBorders>
          <w:vAlign w:val="center"/>
        </w:tcPr>
        <w:p w14:paraId="0CF477D2" w14:textId="77777777" w:rsidR="000B6895" w:rsidRPr="00A61046" w:rsidRDefault="00290D73" w:rsidP="00AC21A5">
          <w:pPr>
            <w:autoSpaceDE w:val="0"/>
            <w:autoSpaceDN w:val="0"/>
            <w:adjustRightInd w:val="0"/>
            <w:spacing w:line="240" w:lineRule="auto"/>
            <w:ind w:left="425"/>
            <w:rPr>
              <w:rFonts w:eastAsiaTheme="minorEastAsia"/>
              <w:b/>
              <w:sz w:val="2"/>
              <w:szCs w:val="2"/>
              <w:lang w:eastAsia="de-CH"/>
            </w:rPr>
          </w:pPr>
          <w:r>
            <w:rPr>
              <w:sz w:val="18"/>
              <w:szCs w:val="18"/>
            </w:rPr>
            <w:t>Kirchplatz 5</w:t>
          </w:r>
        </w:p>
      </w:tc>
      <w:tc>
        <w:tcPr>
          <w:tcW w:w="1984" w:type="dxa"/>
          <w:tcBorders>
            <w:top w:val="nil"/>
            <w:left w:val="nil"/>
            <w:bottom w:val="nil"/>
            <w:right w:val="nil"/>
          </w:tcBorders>
          <w:vAlign w:val="bottom"/>
        </w:tcPr>
        <w:tbl>
          <w:tblPr>
            <w:tblW w:w="5000" w:type="pct"/>
            <w:tblLayout w:type="fixed"/>
            <w:tblCellMar>
              <w:left w:w="0" w:type="dxa"/>
              <w:right w:w="0" w:type="dxa"/>
            </w:tblCellMar>
            <w:tblLook w:val="04A0" w:firstRow="1" w:lastRow="0" w:firstColumn="1" w:lastColumn="0" w:noHBand="0" w:noVBand="1"/>
          </w:tblPr>
          <w:tblGrid>
            <w:gridCol w:w="1984"/>
          </w:tblGrid>
          <w:tr w:rsidR="003737E0" w14:paraId="7C275F0F" w14:textId="77777777">
            <w:tc>
              <w:tcPr>
                <w:tcW w:w="360" w:type="dxa"/>
                <w:tcMar>
                  <w:top w:w="0" w:type="dxa"/>
                  <w:left w:w="0" w:type="dxa"/>
                  <w:bottom w:w="0" w:type="dxa"/>
                  <w:right w:w="0" w:type="dxa"/>
                </w:tcMar>
                <w:vAlign w:val="center"/>
                <w:hideMark/>
              </w:tcPr>
              <w:p w14:paraId="19A57933" w14:textId="38B57F6F" w:rsidR="003737E0" w:rsidRDefault="00290D73">
                <w:pPr>
                  <w:spacing w:line="240" w:lineRule="auto"/>
                  <w:rPr>
                    <w:rFonts w:eastAsia="Verdana" w:cs="Verdana"/>
                    <w:color w:val="000000"/>
                    <w:sz w:val="18"/>
                    <w:szCs w:val="18"/>
                  </w:rPr>
                </w:pPr>
                <w:r>
                  <w:rPr>
                    <w:rFonts w:eastAsia="Verdana" w:cs="Verdana"/>
                    <w:color w:val="000000"/>
                    <w:sz w:val="18"/>
                    <w:szCs w:val="18"/>
                  </w:rPr>
                  <w:t xml:space="preserve">Tel. 071 969 34 </w:t>
                </w:r>
                <w:r w:rsidR="00E42A28">
                  <w:rPr>
                    <w:rFonts w:eastAsia="Verdana" w:cs="Verdana"/>
                    <w:color w:val="000000"/>
                    <w:sz w:val="18"/>
                    <w:szCs w:val="18"/>
                  </w:rPr>
                  <w:t>74</w:t>
                </w:r>
              </w:p>
            </w:tc>
          </w:tr>
          <w:tr w:rsidR="003737E0" w14:paraId="1D926F63" w14:textId="77777777">
            <w:trPr>
              <w:trHeight w:hRule="exact" w:val="20"/>
            </w:trPr>
            <w:tc>
              <w:tcPr>
                <w:tcW w:w="5000" w:type="pct"/>
                <w:tcMar>
                  <w:top w:w="0" w:type="dxa"/>
                  <w:left w:w="0" w:type="dxa"/>
                  <w:bottom w:w="0" w:type="dxa"/>
                  <w:right w:w="0" w:type="dxa"/>
                </w:tcMar>
                <w:vAlign w:val="center"/>
                <w:hideMark/>
              </w:tcPr>
              <w:p w14:paraId="0D76B1DF" w14:textId="77777777" w:rsidR="003737E0" w:rsidRDefault="003737E0">
                <w:pPr>
                  <w:spacing w:line="240" w:lineRule="auto"/>
                  <w:rPr>
                    <w:rFonts w:ascii="Times New Roman" w:hAnsi="Times New Roman"/>
                    <w:color w:val="000000"/>
                    <w:sz w:val="24"/>
                    <w:szCs w:val="24"/>
                  </w:rPr>
                </w:pPr>
                <w:bookmarkStart w:id="1" w:name="MetaTool_Table5"/>
                <w:bookmarkEnd w:id="1"/>
              </w:p>
            </w:tc>
          </w:tr>
        </w:tbl>
        <w:p w14:paraId="15C7E55C" w14:textId="77777777" w:rsidR="000B6895" w:rsidRPr="00A3337C" w:rsidRDefault="000B6895" w:rsidP="00DD060A">
          <w:pPr>
            <w:autoSpaceDE w:val="0"/>
            <w:autoSpaceDN w:val="0"/>
            <w:adjustRightInd w:val="0"/>
            <w:spacing w:line="240" w:lineRule="auto"/>
            <w:rPr>
              <w:sz w:val="18"/>
              <w:szCs w:val="18"/>
            </w:rPr>
          </w:pPr>
        </w:p>
      </w:tc>
    </w:tr>
    <w:tr w:rsidR="003737E0" w14:paraId="7A9FFF6D" w14:textId="77777777" w:rsidTr="00EB00D4">
      <w:trPr>
        <w:cantSplit/>
        <w:trHeight w:hRule="exact" w:val="227"/>
      </w:trPr>
      <w:tc>
        <w:tcPr>
          <w:tcW w:w="5245" w:type="dxa"/>
          <w:tcBorders>
            <w:top w:val="nil"/>
            <w:left w:val="nil"/>
            <w:bottom w:val="nil"/>
            <w:right w:val="nil"/>
          </w:tcBorders>
          <w:vAlign w:val="center"/>
        </w:tcPr>
        <w:p w14:paraId="6D8A4795" w14:textId="77777777" w:rsidR="000B6895" w:rsidRPr="00001E57" w:rsidRDefault="000B6895" w:rsidP="00AC21A5">
          <w:pPr>
            <w:autoSpaceDE w:val="0"/>
            <w:autoSpaceDN w:val="0"/>
            <w:adjustRightInd w:val="0"/>
            <w:spacing w:line="240" w:lineRule="auto"/>
            <w:rPr>
              <w:rFonts w:eastAsiaTheme="minorEastAsia"/>
              <w:b/>
              <w:sz w:val="18"/>
              <w:lang w:eastAsia="de-CH"/>
            </w:rPr>
          </w:pPr>
        </w:p>
      </w:tc>
      <w:tc>
        <w:tcPr>
          <w:tcW w:w="2410" w:type="dxa"/>
          <w:tcBorders>
            <w:top w:val="nil"/>
            <w:left w:val="nil"/>
            <w:bottom w:val="nil"/>
            <w:right w:val="nil"/>
          </w:tcBorders>
          <w:vAlign w:val="center"/>
        </w:tcPr>
        <w:p w14:paraId="6CE919EF" w14:textId="77777777" w:rsidR="000B6895" w:rsidRPr="00C7302A" w:rsidRDefault="00290D73" w:rsidP="00AC21A5">
          <w:pPr>
            <w:autoSpaceDE w:val="0"/>
            <w:autoSpaceDN w:val="0"/>
            <w:adjustRightInd w:val="0"/>
            <w:spacing w:line="240" w:lineRule="auto"/>
            <w:ind w:left="425"/>
            <w:rPr>
              <w:sz w:val="18"/>
              <w:szCs w:val="18"/>
            </w:rPr>
          </w:pPr>
          <w:r>
            <w:rPr>
              <w:sz w:val="18"/>
              <w:szCs w:val="18"/>
            </w:rPr>
            <w:t>8370 Sirnach</w:t>
          </w:r>
        </w:p>
      </w:tc>
      <w:tc>
        <w:tcPr>
          <w:tcW w:w="1984" w:type="dxa"/>
          <w:tcBorders>
            <w:top w:val="nil"/>
            <w:left w:val="nil"/>
            <w:bottom w:val="nil"/>
            <w:right w:val="nil"/>
          </w:tcBorders>
          <w:vAlign w:val="center"/>
        </w:tcPr>
        <w:p w14:paraId="4594DAF0" w14:textId="77777777" w:rsidR="000B6895" w:rsidRDefault="00290D73" w:rsidP="00EB00D4">
          <w:pPr>
            <w:autoSpaceDE w:val="0"/>
            <w:autoSpaceDN w:val="0"/>
            <w:adjustRightInd w:val="0"/>
            <w:spacing w:line="240" w:lineRule="auto"/>
            <w:rPr>
              <w:sz w:val="18"/>
              <w:szCs w:val="18"/>
            </w:rPr>
          </w:pPr>
          <w:r>
            <w:rPr>
              <w:sz w:val="18"/>
              <w:szCs w:val="18"/>
            </w:rPr>
            <w:t>www.sirnach.ch</w:t>
          </w:r>
        </w:p>
      </w:tc>
    </w:tr>
  </w:tbl>
  <w:p w14:paraId="6716FB6C" w14:textId="77777777" w:rsidR="000B6895" w:rsidRPr="007E62FF" w:rsidRDefault="000B6895" w:rsidP="007E62FF">
    <w:pPr>
      <w:pStyle w:val="Fuzeile"/>
      <w:tabs>
        <w:tab w:val="clear" w:pos="4536"/>
        <w:tab w:val="right" w:pos="5245"/>
        <w:tab w:val="left" w:pos="5670"/>
        <w:tab w:val="left" w:pos="5812"/>
        <w:tab w:val="left" w:pos="7655"/>
      </w:tabs>
      <w:spacing w:line="240" w:lineRule="auto"/>
      <w:rPr>
        <w:b/>
        <w:sz w:val="2"/>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501921"/>
      <w:docPartObj>
        <w:docPartGallery w:val="Page Numbers (Bottom of Page)"/>
        <w:docPartUnique/>
      </w:docPartObj>
    </w:sdtPr>
    <w:sdtEndPr>
      <w:rPr>
        <w:szCs w:val="22"/>
      </w:rPr>
    </w:sdtEndPr>
    <w:sdtContent>
      <w:p w14:paraId="2EEBBB33" w14:textId="77777777" w:rsidR="008D49C7" w:rsidRDefault="008D49C7" w:rsidP="006F7F09">
        <w:pPr>
          <w:pStyle w:val="Fuzeile"/>
          <w:tabs>
            <w:tab w:val="clear" w:pos="9072"/>
            <w:tab w:val="right" w:pos="9639"/>
          </w:tabs>
          <w:jc w:val="right"/>
        </w:pPr>
      </w:p>
      <w:p w14:paraId="24795EE8" w14:textId="77777777" w:rsidR="008D49C7" w:rsidRDefault="008D49C7" w:rsidP="006F7F09">
        <w:pPr>
          <w:pStyle w:val="Fuzeile"/>
          <w:tabs>
            <w:tab w:val="clear" w:pos="9072"/>
            <w:tab w:val="right" w:pos="9639"/>
          </w:tabs>
          <w:jc w:val="right"/>
        </w:pPr>
      </w:p>
      <w:p w14:paraId="5F3AB9C7" w14:textId="77777777" w:rsidR="008D49C7" w:rsidRPr="0010113A" w:rsidRDefault="00290D73" w:rsidP="006F7F09">
        <w:pPr>
          <w:pStyle w:val="Fuzeile"/>
          <w:tabs>
            <w:tab w:val="clear" w:pos="9072"/>
            <w:tab w:val="right" w:pos="9639"/>
          </w:tabs>
          <w:jc w:val="right"/>
          <w:rPr>
            <w:sz w:val="32"/>
            <w:szCs w:val="32"/>
          </w:rPr>
        </w:pPr>
        <w:r w:rsidRPr="0010113A">
          <w:rPr>
            <w:noProof/>
            <w:sz w:val="32"/>
            <w:szCs w:val="32"/>
            <w:lang w:eastAsia="de-CH"/>
          </w:rPr>
          <w:drawing>
            <wp:anchor distT="0" distB="0" distL="114300" distR="114300" simplePos="0" relativeHeight="251656192" behindDoc="1" locked="1" layoutInCell="1" allowOverlap="1" wp14:anchorId="0202A002" wp14:editId="39C11D81">
              <wp:simplePos x="0" y="0"/>
              <wp:positionH relativeFrom="column">
                <wp:posOffset>2902585</wp:posOffset>
              </wp:positionH>
              <wp:positionV relativeFrom="page">
                <wp:posOffset>9968230</wp:posOffset>
              </wp:positionV>
              <wp:extent cx="453390" cy="398145"/>
              <wp:effectExtent l="0" t="0" r="3810" b="1905"/>
              <wp:wrapThrough wrapText="bothSides">
                <wp:wrapPolygon edited="0">
                  <wp:start x="0" y="0"/>
                  <wp:lineTo x="0" y="20670"/>
                  <wp:lineTo x="20874" y="20670"/>
                  <wp:lineTo x="20874"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390" cy="398145"/>
                      </a:xfrm>
                      <a:prstGeom prst="rect">
                        <a:avLst/>
                      </a:prstGeom>
                    </pic:spPr>
                  </pic:pic>
                </a:graphicData>
              </a:graphic>
              <wp14:sizeRelH relativeFrom="page">
                <wp14:pctWidth>0</wp14:pctWidth>
              </wp14:sizeRelH>
              <wp14:sizeRelV relativeFrom="page">
                <wp14:pctHeight>0</wp14:pctHeight>
              </wp14:sizeRelV>
            </wp:anchor>
          </w:drawing>
        </w:r>
      </w:p>
      <w:p w14:paraId="6AF5FCC7" w14:textId="77777777" w:rsidR="008D49C7" w:rsidRPr="00D50BEF" w:rsidRDefault="00290D73" w:rsidP="006F7F09">
        <w:pPr>
          <w:pStyle w:val="Fuzeile"/>
          <w:tabs>
            <w:tab w:val="clear" w:pos="9072"/>
            <w:tab w:val="center" w:pos="4818"/>
            <w:tab w:val="right" w:pos="9639"/>
          </w:tabs>
          <w:rPr>
            <w:szCs w:val="22"/>
          </w:rPr>
        </w:pPr>
        <w:bookmarkStart w:id="2" w:name="MetaTool_Script1"/>
        <w:r w:rsidRPr="00D50BEF">
          <w:rPr>
            <w:szCs w:val="22"/>
          </w:rPr>
          <w:t xml:space="preserve">5.4.0 / </w:t>
        </w:r>
        <w:r w:rsidRPr="00D50BEF">
          <w:rPr>
            <w:szCs w:val="22"/>
          </w:rPr>
          <w:t>2019-475</w:t>
        </w:r>
        <w:bookmarkEnd w:id="2"/>
        <w:r w:rsidRPr="00D50BEF">
          <w:rPr>
            <w:szCs w:val="22"/>
          </w:rPr>
          <w:tab/>
        </w:r>
        <w:r w:rsidRPr="00D50BEF">
          <w:rPr>
            <w:szCs w:val="22"/>
          </w:rPr>
          <w:tab/>
        </w:r>
        <w:r w:rsidRPr="00D50BEF">
          <w:rPr>
            <w:szCs w:val="22"/>
          </w:rPr>
          <w:tab/>
        </w:r>
        <w:r w:rsidRPr="00D50BEF">
          <w:rPr>
            <w:szCs w:val="22"/>
          </w:rPr>
          <w:fldChar w:fldCharType="begin"/>
        </w:r>
        <w:r w:rsidRPr="00D50BEF">
          <w:rPr>
            <w:szCs w:val="22"/>
          </w:rPr>
          <w:instrText>PAGE   \* MERGEFORMAT</w:instrText>
        </w:r>
        <w:r w:rsidRPr="00D50BEF">
          <w:rPr>
            <w:szCs w:val="22"/>
          </w:rPr>
          <w:fldChar w:fldCharType="separate"/>
        </w:r>
        <w:r w:rsidR="007A0014" w:rsidRPr="007A0014">
          <w:rPr>
            <w:noProof/>
            <w:szCs w:val="22"/>
            <w:lang w:val="de-DE"/>
          </w:rPr>
          <w:t>2</w:t>
        </w:r>
        <w:r w:rsidRPr="00D50BEF">
          <w:rPr>
            <w:szCs w:val="22"/>
          </w:rPr>
          <w:fldChar w:fldCharType="end"/>
        </w:r>
        <w:r w:rsidRPr="00D50BEF">
          <w:rPr>
            <w:szCs w:val="22"/>
          </w:rPr>
          <w:t>/</w:t>
        </w:r>
        <w:r w:rsidR="008E1BAD" w:rsidRPr="00D50BEF">
          <w:rPr>
            <w:szCs w:val="22"/>
          </w:rPr>
          <w:fldChar w:fldCharType="begin"/>
        </w:r>
        <w:r w:rsidR="008E1BAD" w:rsidRPr="00D50BEF">
          <w:rPr>
            <w:szCs w:val="22"/>
          </w:rPr>
          <w:instrText xml:space="preserve"> NUMPAGES   \* MERGEFORMAT </w:instrText>
        </w:r>
        <w:r w:rsidR="008E1BAD" w:rsidRPr="00D50BEF">
          <w:rPr>
            <w:szCs w:val="22"/>
          </w:rPr>
          <w:fldChar w:fldCharType="separate"/>
        </w:r>
        <w:r w:rsidR="007A0014">
          <w:rPr>
            <w:noProof/>
            <w:szCs w:val="22"/>
          </w:rPr>
          <w:t>2</w:t>
        </w:r>
        <w:r w:rsidR="008E1BAD" w:rsidRPr="00D50BEF">
          <w:rPr>
            <w:noProof/>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5FCC8" w14:textId="77777777" w:rsidR="00290D73" w:rsidRDefault="00290D73">
      <w:pPr>
        <w:spacing w:line="240" w:lineRule="auto"/>
      </w:pPr>
      <w:r>
        <w:separator/>
      </w:r>
    </w:p>
  </w:footnote>
  <w:footnote w:type="continuationSeparator" w:id="0">
    <w:p w14:paraId="67DC3CD9" w14:textId="77777777" w:rsidR="00290D73" w:rsidRDefault="00290D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E04B" w14:textId="77777777" w:rsidR="000B6895" w:rsidRDefault="00290D73">
    <w:pPr>
      <w:pStyle w:val="Kopfzeile"/>
    </w:pPr>
    <w:r>
      <w:rPr>
        <w:noProof/>
        <w:lang w:eastAsia="de-CH"/>
      </w:rPr>
      <w:drawing>
        <wp:anchor distT="0" distB="0" distL="114300" distR="114300" simplePos="0" relativeHeight="251657216" behindDoc="1" locked="0" layoutInCell="1" allowOverlap="1" wp14:anchorId="6CE5AC07" wp14:editId="42058274">
          <wp:simplePos x="0" y="0"/>
          <wp:positionH relativeFrom="column">
            <wp:posOffset>-290830</wp:posOffset>
          </wp:positionH>
          <wp:positionV relativeFrom="paragraph">
            <wp:posOffset>4667250</wp:posOffset>
          </wp:positionV>
          <wp:extent cx="5238000" cy="4752000"/>
          <wp:effectExtent l="0" t="0" r="127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cstate="print">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38000" cy="475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5FD5" w14:textId="77777777" w:rsidR="000B6895" w:rsidRDefault="00290D73" w:rsidP="00A97DB7">
    <w:pPr>
      <w:pStyle w:val="Kopfzeile"/>
      <w:tabs>
        <w:tab w:val="left" w:pos="5670"/>
      </w:tabs>
    </w:pPr>
    <w:r>
      <w:rPr>
        <w:noProof/>
        <w:lang w:eastAsia="de-CH"/>
      </w:rPr>
      <w:drawing>
        <wp:anchor distT="0" distB="0" distL="114300" distR="114300" simplePos="0" relativeHeight="251660288" behindDoc="1" locked="0" layoutInCell="1" allowOverlap="1" wp14:anchorId="75C73830" wp14:editId="76C370D6">
          <wp:simplePos x="0" y="0"/>
          <wp:positionH relativeFrom="column">
            <wp:posOffset>3538220</wp:posOffset>
          </wp:positionH>
          <wp:positionV relativeFrom="paragraph">
            <wp:posOffset>-276225</wp:posOffset>
          </wp:positionV>
          <wp:extent cx="2924175" cy="884473"/>
          <wp:effectExtent l="0" t="0" r="0" b="0"/>
          <wp:wrapNone/>
          <wp:docPr id="2" name="Grafik 2" descr="C:\Users\SA0MBAUM\AppData\Local\Microsoft\Windows\INetCache\Content.Word\Logo 25-Jahr Jubiläum_weisser 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descr="C:\Users\SA0MBAUM\AppData\Local\Microsoft\Windows\INetCache\Content.Word\Logo 25-Jahr Jubiläum_weisser Hintergrund.jpg"/>
                  <pic:cNvPicPr>
                    <a:picLocks noChangeAspect="1" noChangeArrowheads="1"/>
                  </pic:cNvPicPr>
                </pic:nvPicPr>
                <pic:blipFill>
                  <a:blip r:embed="rId1">
                    <a:extLst>
                      <a:ext uri="{28A0092B-C50C-407E-A947-70E740481C1C}">
                        <a14:useLocalDpi xmlns:a14="http://schemas.microsoft.com/office/drawing/2010/main" val="0"/>
                      </a:ext>
                    </a:extLst>
                  </a:blip>
                  <a:srcRect l="20197"/>
                  <a:stretch>
                    <a:fillRect/>
                  </a:stretch>
                </pic:blipFill>
                <pic:spPr bwMode="auto">
                  <a:xfrm>
                    <a:off x="0" y="0"/>
                    <a:ext cx="2936329" cy="888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9264" behindDoc="1" locked="0" layoutInCell="1" allowOverlap="1" wp14:anchorId="42CCB50F" wp14:editId="424AC8E8">
          <wp:simplePos x="0" y="0"/>
          <wp:positionH relativeFrom="column">
            <wp:posOffset>-287655</wp:posOffset>
          </wp:positionH>
          <wp:positionV relativeFrom="paragraph">
            <wp:posOffset>4765040</wp:posOffset>
          </wp:positionV>
          <wp:extent cx="5230495" cy="4744720"/>
          <wp:effectExtent l="0" t="0" r="825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 cstate="print">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30495" cy="4744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78BE" w14:textId="77777777" w:rsidR="008D49C7" w:rsidRDefault="00290D73">
    <w:pPr>
      <w:pStyle w:val="Kopfzeile"/>
    </w:pPr>
    <w:r>
      <w:rPr>
        <w:noProof/>
        <w:lang w:eastAsia="de-CH"/>
      </w:rPr>
      <w:drawing>
        <wp:anchor distT="0" distB="0" distL="114300" distR="114300" simplePos="0" relativeHeight="251655168" behindDoc="1" locked="0" layoutInCell="1" allowOverlap="1" wp14:anchorId="4A0A388F" wp14:editId="05289C58">
          <wp:simplePos x="0" y="0"/>
          <wp:positionH relativeFrom="column">
            <wp:posOffset>-290830</wp:posOffset>
          </wp:positionH>
          <wp:positionV relativeFrom="paragraph">
            <wp:posOffset>4667250</wp:posOffset>
          </wp:positionV>
          <wp:extent cx="5238000" cy="4752000"/>
          <wp:effectExtent l="0" t="0" r="127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cstate="print">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38000" cy="475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D1A57"/>
    <w:multiLevelType w:val="hybridMultilevel"/>
    <w:tmpl w:val="49083F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68010B4"/>
    <w:multiLevelType w:val="multilevel"/>
    <w:tmpl w:val="0E7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D42E43"/>
    <w:multiLevelType w:val="hybridMultilevel"/>
    <w:tmpl w:val="DA627B6C"/>
    <w:lvl w:ilvl="0" w:tplc="134208F0">
      <w:start w:val="1"/>
      <w:numFmt w:val="bullet"/>
      <w:lvlText w:val=""/>
      <w:lvlJc w:val="left"/>
      <w:pPr>
        <w:tabs>
          <w:tab w:val="num" w:pos="720"/>
        </w:tabs>
        <w:ind w:left="720" w:hanging="360"/>
      </w:pPr>
      <w:rPr>
        <w:rFonts w:ascii="Wingdings" w:hAnsi="Wingdings" w:hint="default"/>
      </w:rPr>
    </w:lvl>
    <w:lvl w:ilvl="1" w:tplc="326EEDC8" w:tentative="1">
      <w:start w:val="1"/>
      <w:numFmt w:val="bullet"/>
      <w:lvlText w:val="o"/>
      <w:lvlJc w:val="left"/>
      <w:pPr>
        <w:tabs>
          <w:tab w:val="num" w:pos="1440"/>
        </w:tabs>
        <w:ind w:left="1440" w:hanging="360"/>
      </w:pPr>
      <w:rPr>
        <w:rFonts w:ascii="Courier New" w:hAnsi="Courier New" w:cs="Arial" w:hint="default"/>
      </w:rPr>
    </w:lvl>
    <w:lvl w:ilvl="2" w:tplc="949A43E2" w:tentative="1">
      <w:start w:val="1"/>
      <w:numFmt w:val="bullet"/>
      <w:lvlText w:val=""/>
      <w:lvlJc w:val="left"/>
      <w:pPr>
        <w:tabs>
          <w:tab w:val="num" w:pos="2160"/>
        </w:tabs>
        <w:ind w:left="2160" w:hanging="360"/>
      </w:pPr>
      <w:rPr>
        <w:rFonts w:ascii="Wingdings" w:hAnsi="Wingdings" w:hint="default"/>
      </w:rPr>
    </w:lvl>
    <w:lvl w:ilvl="3" w:tplc="B8D8BBC6" w:tentative="1">
      <w:start w:val="1"/>
      <w:numFmt w:val="bullet"/>
      <w:lvlText w:val=""/>
      <w:lvlJc w:val="left"/>
      <w:pPr>
        <w:tabs>
          <w:tab w:val="num" w:pos="2880"/>
        </w:tabs>
        <w:ind w:left="2880" w:hanging="360"/>
      </w:pPr>
      <w:rPr>
        <w:rFonts w:ascii="Symbol" w:hAnsi="Symbol" w:hint="default"/>
      </w:rPr>
    </w:lvl>
    <w:lvl w:ilvl="4" w:tplc="453A26DA" w:tentative="1">
      <w:start w:val="1"/>
      <w:numFmt w:val="bullet"/>
      <w:lvlText w:val="o"/>
      <w:lvlJc w:val="left"/>
      <w:pPr>
        <w:tabs>
          <w:tab w:val="num" w:pos="3600"/>
        </w:tabs>
        <w:ind w:left="3600" w:hanging="360"/>
      </w:pPr>
      <w:rPr>
        <w:rFonts w:ascii="Courier New" w:hAnsi="Courier New" w:cs="Arial" w:hint="default"/>
      </w:rPr>
    </w:lvl>
    <w:lvl w:ilvl="5" w:tplc="BF5CA9D2" w:tentative="1">
      <w:start w:val="1"/>
      <w:numFmt w:val="bullet"/>
      <w:lvlText w:val=""/>
      <w:lvlJc w:val="left"/>
      <w:pPr>
        <w:tabs>
          <w:tab w:val="num" w:pos="4320"/>
        </w:tabs>
        <w:ind w:left="4320" w:hanging="360"/>
      </w:pPr>
      <w:rPr>
        <w:rFonts w:ascii="Wingdings" w:hAnsi="Wingdings" w:hint="default"/>
      </w:rPr>
    </w:lvl>
    <w:lvl w:ilvl="6" w:tplc="8582447E" w:tentative="1">
      <w:start w:val="1"/>
      <w:numFmt w:val="bullet"/>
      <w:lvlText w:val=""/>
      <w:lvlJc w:val="left"/>
      <w:pPr>
        <w:tabs>
          <w:tab w:val="num" w:pos="5040"/>
        </w:tabs>
        <w:ind w:left="5040" w:hanging="360"/>
      </w:pPr>
      <w:rPr>
        <w:rFonts w:ascii="Symbol" w:hAnsi="Symbol" w:hint="default"/>
      </w:rPr>
    </w:lvl>
    <w:lvl w:ilvl="7" w:tplc="E9784936" w:tentative="1">
      <w:start w:val="1"/>
      <w:numFmt w:val="bullet"/>
      <w:lvlText w:val="o"/>
      <w:lvlJc w:val="left"/>
      <w:pPr>
        <w:tabs>
          <w:tab w:val="num" w:pos="5760"/>
        </w:tabs>
        <w:ind w:left="5760" w:hanging="360"/>
      </w:pPr>
      <w:rPr>
        <w:rFonts w:ascii="Courier New" w:hAnsi="Courier New" w:cs="Arial" w:hint="default"/>
      </w:rPr>
    </w:lvl>
    <w:lvl w:ilvl="8" w:tplc="001804C2" w:tentative="1">
      <w:start w:val="1"/>
      <w:numFmt w:val="bullet"/>
      <w:lvlText w:val=""/>
      <w:lvlJc w:val="left"/>
      <w:pPr>
        <w:tabs>
          <w:tab w:val="num" w:pos="6480"/>
        </w:tabs>
        <w:ind w:left="6480" w:hanging="360"/>
      </w:pPr>
      <w:rPr>
        <w:rFonts w:ascii="Wingdings" w:hAnsi="Wingdings" w:hint="default"/>
      </w:rPr>
    </w:lvl>
  </w:abstractNum>
  <w:num w:numId="1" w16cid:durableId="1770008875">
    <w:abstractNumId w:val="2"/>
  </w:num>
  <w:num w:numId="2" w16cid:durableId="2027515345">
    <w:abstractNumId w:val="0"/>
  </w:num>
  <w:num w:numId="3" w16cid:durableId="1533179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orGC9crByD2xfB1JjqVJuqCZPG8Sy8bLZqejbJCBiuFNh6HE+sFHxPnSy8tmZxj74zLCpJ72JZoOz9ZRbz+8A==" w:salt="ZqeaZ+Hmcl8zVxXTMm0C5g=="/>
  <w:defaultTabStop w:val="708"/>
  <w:hyphenationZone w:val="425"/>
  <w:drawingGridHorizontalSpacing w:val="57"/>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CreatorGeko" w:val="SA"/>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_x0009_public string Eval(Dokument obj)_x000d__x000a_       _x0009_{_x000d__x000a__x0009__x0009__x0009_string ausgabe = String.Empty;_x000d__x000a__x0009__x0009__x0009__x000d__x000a__x0009__x0009__x0009_if (obj.Geschaeft == null)_x000d__x000a__x0009__x0009__x0009_{_x000d__x000a__x0009__x0009__x0009__x0009_return String.Empty;_x000d__x000a__x0009__x0009__x0009_}_x000d__x000a__x0009__x0009__x0009_if (obj.Geschaeft is Geschaeft)_x000d__x000a__x0009__x0009__x0009_{_x000d__x000a__x0009__x0009__x0009__x0009_Geschaeft ges = (Geschaeft) obj.Geschaeft;_x000d__x000a__x0009__x0009__x0009__x0009_if (ges.CustomRegistraturplan != null)_x000d__x000a__x0009__x0009__x0009__x0009_{_x000d__x000a__x0009__x0009__x0009__x0009__x0009_ausgabe = ges.CustomRegistraturplan.Aktenzeichen.ToString();_x000d__x000a__x0009__x0009__x0009__x0009_}_x000d__x000a__x0009__x0009__x0009__x0009_if (ges.Laufnummer != null)_x000d__x000a__x0009__x0009__x0009__x0009_{_x000d__x000a__x0009__x0009__x0009__x0009__x0009_ausgabe += &quot; / &quot; + ges.Laufnummer.ToString();_x000d__x000a__x0009__x0009__x0009__x0009_}_x000d__x000a__x0009__x0009__x0009_}_x000d__x000a_            return ausgabe;_x000d__x000a_       }_x000d__x000a_   }_x000d__x000a_}"/>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_x0009_if (obj.Dokumentdatum != null)_x000d__x000a__x0009__x0009__x0009_{_x000d__x000a__x0009__x0009__x0009__x0009_return obj.Dokumentdatum.LeftDate.ToString(&quot;d. MMMM yyyy&quot;);_x000d__x000a__x0009__x0009__x0009_}_x000d__x000a__x0009__x0009__x0009_else_x000d__x000a__x0009__x0009__x0009_{_x000d__x000a__x0009__x0009__x0009__x0009_return &quot; &quot;;_x000d__x000a__x0009__x0009__x0009_}_x000d__x000a_       }_x000d__x000a_   }_x000d__x000a_}_x000d__x000a_"/>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_x0009_public string Eval(Dokument obj)_x000d__x000a_       _x0009_{_x000d__x000a__x0009__x0009__x0009_string ausgabe = String.Empty;_x000d__x000a__x0009__x0009__x0009__x000d__x000a__x0009__x0009__x0009_if (obj.Geschaeft == null)_x000d__x000a__x0009__x0009__x0009_{_x000d__x000a__x0009__x0009__x0009__x0009_return String.Empty;_x000d__x000a__x0009__x0009__x0009_}_x000d__x000a__x0009__x0009__x0009__x000d__x000a__x0009__x0009__x0009_if (obj.Geschaeft is Geschaeft)_x000d__x000a__x0009__x0009__x0009_{_x000d__x000a__x0009__x0009__x0009__x0009_Geschaeft ges = (Geschaeft) obj.Geschaeft;_x000d__x000a__x0009__x0009__x0009__x0009_if (ges.Laufnummer != null)_x000d__x000a__x0009__x0009__x0009__x0009_{_x000d__x000a__x0009__x0009__x0009__x0009__x0009_ausgabe = ges.Laufnummer.FullString;_x000d__x000a__x0009__x0009__x0009__x0009_}_x000d__x000a__x0009__x0009__x0009_}_x000d__x000a_            return ausgabe;_x000d__x000a_       }_x000d__x000a_   }_x000d__x000a_}_x000d__x000a_"/>
    <w:docVar w:name="MetaTool_Table1_Path" w:val="Dokument/Geschaeft/*[name()='Geschaeft' or name()='Antrag' or name()='Vertragsdossier' or name()='Bauprojekt' or name()='KESDossier' or name()='Schuelerdossier' or name()='Grabdossier' or name()='Pflegeplatzdossier' or name()='Baugesuch' or name()='Hundehalter' or name()='Todesfall' or name()='BuergerrechtsDossier' or name()='ZivilstandsDossier' or name()='AufsichtsDossier']/Geschaeftseigner/*[name()='Organisationseinheit']/Mitglieder/*[name()='Benutzer' or name()='Kontakt']"/>
    <w:docVar w:name="MetaTool_Table1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Sachbearbeiter&amp;quot;;&amp;#xD;&amp;#xA;}&amp;#xD;&amp;#xA;&amp;#xD;&amp;#xA;public void Print (Person per, string str)&amp;#xD;&amp;#xA;{&amp;#xD;&amp;#xA;  System.Text.StringBuilder sb = new System.Text.StringBuilder();&amp;#xD;&amp;#xA;  &amp;#xD;&amp;#xA;  if(per == null)&amp;#xD;&amp;#xA;    return;&amp;#xD;&amp;#xA;&amp;#xD;&amp;#xA;  if(per.Vorname != null)&amp;#xD;&amp;#xA;  {&amp;#xD;&amp;#xA;    str += per.Vorname.CurrentValue;&amp;#xD;&amp;#xA;    str += &amp;quot; &amp;quot;;&amp;#xD;&amp;#xA;  }&amp;#xD;&amp;#xA;  &amp;#xD;&amp;#xA;  if(per.Name != null)&amp;#xD;&amp;#xA;  {&amp;#xD;&amp;#xA;    str += per.Name.CurrentValue;&amp;#xD;&amp;#xA;  }&amp;#xD;&amp;#xA;  else&amp;#xD;&amp;#xA;  {&amp;#xD;&amp;#xA;    str += &amp;quot;Name&amp;quot;;&amp;#xD;&amp;#xA;  }&amp;#xD;&amp;#xA;  &amp;#xD;&amp;#xA;  sb.Append(str);&amp;#xD;&amp;#xA;  Render(str);&amp;#xD;&amp;#xA;}&amp;#xD;&amp;#xA;&amp;#xD;&amp;#xA;&amp;#xD;&amp;#xA;public void Render (string str)&amp;#xD;&amp;#xA;{&amp;#xD;&amp;#xA;  if (string.IsNullOrEmpty(str))&amp;#xD;&amp;#xA;  {&amp;#xD;&amp;#xA;    DefaultString(ref str);&amp;#xD;&amp;#xA;  }&amp;#xD;&amp;#xA;  textBox1.Text = str;&amp;#xD;&amp;#xA;  Detail.Render();&amp;#xD;&amp;#xA;}&quot; ScriptLanguage=&quot;CSharp&quot; DocumentGuid=&quot;c2ae6354-e77b-48dc-ae90-8c6a4f6a2fa3&quot; Name=&quot;Person&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Person&amp;quot;];&amp;#xD;&amp;#xA;&amp;#xD;&amp;#xA;String str = String.Empty;&amp;#xD;&amp;#xA;&amp;#xD;&amp;#xA;if (tOL.Count &amp;gt; 0)&amp;#xD;&amp;#xA;{&amp;#xD;&amp;#xA;  foreach (Person per in tOL)&amp;#xD;&amp;#xA;  {&amp;#xD;&amp;#xA;    Print(per, str);&amp;#xD;&amp;#xA;  }&amp;#xD;&amp;#xA;}&amp;#xD;&amp;#xA;else&amp;#xD;&amp;#xA;{&amp;#xD;&amp;#xA;  Render(str);&amp;#xD;&amp;#xA;}&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200&quot; DataSource=&quot;Person&quot; Name=&quot;dataBandPerson&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177.16535568237305&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TextAlign=&quot;TopLeft&quot; Size=&quot;767.716552734375;59.055118560791016&quot; Location=&quot;0;0&quot;&gt;&lt;Font type=&quot;PerpetuumSoft.Framework.Drawing.FontDescriptor&quot; id=&quot;38&quot; FamilyName=&quot;Verdana&quot; Size=&quot;11.25&quot; Italic=&quot;Off&quot; Bold=&quot;Off&quot; Strikeout=&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1_Selection" w:val="MetaTool_Table4"/>
    <w:docVar w:name="MetaTool_Table2_Path" w:val="Dokument/Geschaeft/*[name()='Geschaeft' or name()='Antrag' or name()='Vertragsdossier' or name()='Bauprojekt' or name()='KESDossier' or name()='Schuelerdossier' or name()='Grabdossier' or name()='Pflegeplatzdossier' or name()='Baugesuch' or name()='Hundehalter' or name()='Todesfall' or name()='BuergerrechtsDossier' or name()='ZivilstandsDossier' or name()='AufsichtsDossier']/CustomVerantwortlich/*/Mitgliedschaften/*"/>
    <w:docVar w:name="MetaTool_Table2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Gemeinde&amp;quot;;&amp;#xD;&amp;#xA;}&amp;#xD;&amp;#xA;&amp;#xD;&amp;#xA;public void Print (Organisationseinheit oe, string str)&amp;#xD;&amp;#xA;{&amp;#xD;&amp;#xA;  if(oe != null)&amp;#xD;&amp;#xA;  {&amp;#xD;&amp;#xA;    if(oe.Name != null)&amp;#xD;&amp;#xA;    {&amp;#xD;&amp;#xA;      str += oe.Name;&amp;#xD;&amp;#xA;    }&amp;#xD;&amp;#xA;  }&amp;#xD;&amp;#xA;  Render(str);&amp;#xD;&amp;#xA;}&amp;#xD;&amp;#xA;&amp;#xD;&amp;#xA;&amp;#xD;&amp;#xA;public void Render (string str)&amp;#xD;&amp;#xA;{&amp;#xD;&amp;#xA;  if (string.IsNullOrEmpty(str))&amp;#xD;&amp;#xA;  {&amp;#xD;&amp;#xA;    DefaultString(ref str);&amp;#xD;&amp;#xA;  }&amp;#xD;&amp;#xA;  textBox1.Text = str;&amp;#xD;&amp;#xA;  Detail.Render();&amp;#xD;&amp;#xA;}&quot; ScriptLanguage=&quot;CSharp&quot; DocumentGuid=&quot;0ddca2f7-5fde-4159-8bba-af35f174f23f&quot; Name=&quot;Organisationseinhei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Organisationseinheit&amp;quot;];&amp;#xD;&amp;#xA;&amp;#xD;&amp;#xA;String str = String.Empty;&amp;#xD;&amp;#xA;&amp;#xD;&amp;#xA;if (tOL.Count &amp;gt; 0)&amp;#xD;&amp;#xA;{&amp;#xD;&amp;#xA;  foreach (Organisationseinheit oe in tOL)&amp;#xD;&amp;#xA;  {&amp;#xD;&amp;#xA;    Print(oe, str);&amp;#xD;&amp;#xA;  }&amp;#xD;&amp;#xA;}&amp;#xD;&amp;#xA;else&amp;#xD;&amp;#xA;{&amp;#xD;&amp;#xA;  Render(str);&amp;#xD;&amp;#xA;}&amp;#xD;&amp;#xA;&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200&quot; DataSource=&quot;Organisationseinheit&quot; Name=&quot;dataBandOrganisationseinheit&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250&quot; Location=&quot;0;200&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TextAlign=&quot;MiddleRight&quot; Size=&quot;1003.93701171875;59.055118560791016&quot; Location=&quot;0;0&quot;&gt;&lt;Font type=&quot;PerpetuumSoft.Framework.Drawing.FontDescriptor&quot; id=&quot;38&quot; FamilyName=&quot;Verdana&quot; Size=&quot;9&quot; Italic=&quot;Off&quot; Bold=&quot;On&quot; Strikeout=&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2_Selection" w:val="MetaTool_Table3"/>
    <w:docVar w:name="MetaTool_Table3_Objekte" w:val="0528604f035a4a8185a8b5d22429baea"/>
    <w:docVar w:name="MetaTool_Table3_Path" w:val="Dokument/Geschaeft/*[name()='Geschaeft' or name()='Antrag' or name()='Vertragsdossier' or name()='KESDossier' or name()='Schuelerdossier' or name()='Grabdossier' or name()='Pflegeplatzdossier' or name()='Baugesuch' or name()='Hundehalter' or name()='Todesfall' or name()='BuergerrechtsDossier' or name()='ZivilstandsDossier' or name()='AufsichtsDossier' or name()='Baudossier' or name()='Steuerdossier' or name()='Beschaffung' or name()='Archivdossier' or name()='Mitarbeiterdossier' or name()='Klassendossier' or name()='Auswertungslauf' or name()='SoPaeMaDossier' or name()='AgvAngebot' or name()='SusDossier' or name()='Mandatstraeger' or name()='Auslandereignisdossier' or name()='Aufsichtsdossier2' or name()='Buergerrechtsdossier2' or name()='Namensaenderungsdossier' or name()='Zivilstandsereignisdossier' or name()='Adoptionsdossier' or name()='Lernendedossier' or name()='Schulklassendossier' or name()='Fachklassendossier' or name()='ExternesSchulklassendossier' or name()='Sammelklassendossier' or name()='Personaldossier']/CustomVerantwortlich/*/Mitgliedschaften/*"/>
    <w:docVar w:name="MetaTool_Table3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Gemeinde&amp;quot;;&amp;#xD;&amp;#xA;}&amp;#xD;&amp;#xA;&amp;#xD;&amp;#xA;public void Print (Organisationseinheit oe, string str)&amp;#xD;&amp;#xA;{&amp;#xD;&amp;#xA;  if(oe != null)&amp;#xD;&amp;#xA;  {&amp;#xD;&amp;#xA;    if(oe.Name != null)&amp;#xD;&amp;#xA;    {&amp;#xD;&amp;#xA;      str += oe.Name;&amp;#xD;&amp;#xA;    }&amp;#xD;&amp;#xA;  }&amp;#xD;&amp;#xA;  Render(str);&amp;#xD;&amp;#xA;}&amp;#xD;&amp;#xA;&amp;#xD;&amp;#xA;&amp;#xD;&amp;#xA;public void Render (string str)&amp;#xD;&amp;#xA;{&amp;#xD;&amp;#xA;  if (string.IsNullOrEmpty(str))&amp;#xD;&amp;#xA;  {&amp;#xD;&amp;#xA;    DefaultString(ref str);&amp;#xD;&amp;#xA;  }&amp;#xD;&amp;#xA;  textBox1.Text = str;&amp;#xD;&amp;#xA;  Detail.Render();&amp;#xD;&amp;#xA;}&quot; ScriptLanguage=&quot;CSharp&quot; DocumentGuid=&quot;ac13bd5b-c520-4895-8322-4f6123155265&quot; Name=&quot;Organisationseinhei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Organisationseinheit&amp;quot;];&amp;#xD;&amp;#xA;&amp;#xD;&amp;#xA;String str = String.Empty;&amp;#xD;&amp;#xA;&amp;#xD;&amp;#xA;if (tOL.Count &amp;gt; 0)&amp;#xD;&amp;#xA;{&amp;#xD;&amp;#xA;  foreach (Organisationseinheit oe in tOL)&amp;#xD;&amp;#xA;  {&amp;#xD;&amp;#xA;    Print(oe, str);&amp;#xD;&amp;#xA;  }&amp;#xD;&amp;#xA;}&amp;#xD;&amp;#xA;else&amp;#xD;&amp;#xA;{&amp;#xD;&amp;#xA;  Render(str);&amp;#xD;&amp;#xA;}&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200&quot; DataSource=&quot;Organisationseinheit&quot; Name=&quot;dataBandOrganisationseinheit&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250&quot; Location=&quot;0;200&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TextAlign=&quot;TopLeft&quot; Size=&quot;2480.31494140625;59.055118560791016&quot; Location=&quot;0;0&quot;&gt;&lt;Font type=&quot;PerpetuumSoft.Framework.Drawing.FontDescriptor&quot; id=&quot;38&quot; FamilyName=&quot;Arial&quot; Size=&quot;11&quot; Italic=&quot;Off&quot; Bold=&quot;On&quot; Strikeout=&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3_Selection" w:val="Interactive"/>
    <w:docVar w:name="MetaTool_Table4_Objekte" w:val="bb99e41d7a484380a6c8425be6aead77"/>
    <w:docVar w:name="MetaTool_Table4_Path" w:val="Dokument/Geschaeft/*[name()='Geschaeft' or name()='Antrag' or name()='Vertragsdossier' or name()='KESDossier' or name()='Schuelerdossier' or name()='Grabdossier' or name()='Pflegeplatzdossier' or name()='Baugesuch' or name()='Hundehalter' or name()='Todesfall' or name()='BuergerrechtsDossier' or name()='ZivilstandsDossier' or name()='AufsichtsDossier' or name()='Baudossier' or name()='Steuerdossier' or name()='Beschaffung' or name()='Archivdossier' or name()='Mitarbeiterdossier' or name()='Klassendossier' or name()='Auswertungslauf' or name()='SoPaeMaDossier' or name()='AgvAngebot' or name()='SusDossier' or name()='Mandatstraeger' or name()='Auslandereignisdossier' or name()='Aufsichtsdossier2' or name()='Buergerrechtsdossier2' or name()='Namensaenderungsdossier' or name()='Zivilstandsereignisdossier' or name()='Adoptionsdossier' or name()='Lernendedossier' or name()='Schulklassendossier' or name()='Fachklassendossier' or name()='ExternesSchulklassendossier' or name()='Sammelklassendossier' or name()='Personaldossier']/Geschaeftseigner/*[name()='Organisationseinheit' or name()='Schultraeger' or name()='Schulkreis' or name()='Schuleinheit']/Mitglieder/*[name()='Benutzer' or name()='Kontakt']"/>
    <w:docVar w:name="MetaTool_Table4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Es wurde kein Absender ausgewählt&amp;quot;;&amp;#xD;&amp;#xA;}&amp;#xD;&amp;#xA;&amp;#xD;&amp;#xA;public void Print (Person per, string str)&amp;#xD;&amp;#xA;{&amp;#xD;&amp;#xA;  if(per != null)&amp;#xD;&amp;#xA;  {&amp;#xD;&amp;#xA;    if(per.Email != null)&amp;#xD;&amp;#xA;    {&amp;#xD;&amp;#xA;      str += per.Email;&amp;#xD;&amp;#xA;      }&amp;#xD;&amp;#xA;  }&amp;#xD;&amp;#xA;  Render(str);&amp;#xD;&amp;#xA;}&amp;#xD;&amp;#xA;&amp;#xD;&amp;#xA;&amp;#xD;&amp;#xA;public void Render (string str)&amp;#xD;&amp;#xA;{&amp;#xD;&amp;#xA;  if (string.IsNullOrEmpty(str))&amp;#xD;&amp;#xA;  {&amp;#xD;&amp;#xA;    DefaultString(ref str);&amp;#xD;&amp;#xA;  }&amp;#xD;&amp;#xA;  textBox1.Text = str;&amp;#xD;&amp;#xA;  Detail.Render();&amp;#xD;&amp;#xA;}&quot; ScriptLanguage=&quot;CSharp&quot; DocumentGuid=&quot;7fd1f9d5-b8dc-4d91-a76c-dfedfc52bd2d&quot; Name=&quot;Person&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Person&amp;quot;];&amp;#xD;&amp;#xA;&amp;#xD;&amp;#xA;String str = String.Empty;&amp;#xD;&amp;#xA;&amp;#xD;&amp;#xA;if (tOL.Count &amp;gt; 0)&amp;#xD;&amp;#xA;{&amp;#xD;&amp;#xA;  foreach (Person per in tOL)&amp;#xD;&amp;#xA;  {&amp;#xD;&amp;#xA;    Print(per, str);&amp;#xD;&amp;#xA;  }&amp;#xD;&amp;#xA;}&amp;#xD;&amp;#xA;else&amp;#xD;&amp;#xA;{&amp;#xD;&amp;#xA;  Render(str);&amp;#xD;&amp;#xA;}&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200&quot; DataSource=&quot;Person&quot; Name=&quot;dataBandPerson&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250&quot; Location=&quot;0;200&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Size=&quot;2480.31494140625;59.055118560791016&quot; Location=&quot;0;0&quot;&gt;&lt;Font type=&quot;PerpetuumSoft.Framework.Drawing.FontDescriptor&quot; id=&quot;38&quot; FamilyName=&quot;Arial&quot; Size=&quot;12&quot; Italic=&quot;Off&quot; Bold=&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4_Selection" w:val="Interactive"/>
    <w:docVar w:name="MetaTool_Table5_Path" w:val="Dokument/Geschaeft/*[name()='Geschaeft' or name()='Antrag' or name()='Vertragsdossier' or name()='Bauprojekt' or name()='KESDossier' or name()='Schuelerdossier' or name()='Grabdossier' or name()='Pflegeplatzdossier' or name()='Baugesuch' or name()='Hundehalter' or name()='Todesfall' or name()='BuergerrechtsDossier' or name()='ZivilstandsDossier' or name()='AufsichtsDossier']/CustomVerantwortlich/*/Mitgliedschaften/*"/>
    <w:docVar w:name="MetaTool_Table5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071 969 34 34&amp;quot;;&amp;#xD;&amp;#xA;}&amp;#xD;&amp;#xA;&amp;#xD;&amp;#xA;public void Print (Organisationseinheit oe, string str)&amp;#xD;&amp;#xA;{&amp;#xD;&amp;#xA;  if(oe != null)&amp;#xD;&amp;#xA;  {&amp;#xD;&amp;#xA;    if(oe.CustomOETelefon != null)&amp;#xD;&amp;#xA;    {&amp;#xD;&amp;#xA;      str += &amp;quot;Tel. &amp;quot; + oe.CustomOETelefon.CurrentValue;&amp;#xD;&amp;#xA;    }&amp;#xD;&amp;#xA;  }&amp;#xD;&amp;#xA;  Render(str);&amp;#xD;&amp;#xA;}&amp;#xD;&amp;#xA;&amp;#xD;&amp;#xA;&amp;#xD;&amp;#xA;public void Render (string str)&amp;#xD;&amp;#xA;{&amp;#xD;&amp;#xA;  if (string.IsNullOrEmpty(str))&amp;#xD;&amp;#xA;  {&amp;#xD;&amp;#xA;    DefaultString(ref str);&amp;#xD;&amp;#xA;  }&amp;#xD;&amp;#xA;  textBox1.Text = str;&amp;#xD;&amp;#xA;  Detail.Render();&amp;#xD;&amp;#xA;}&quot; ScriptLanguage=&quot;CSharp&quot; DocumentGuid=&quot;b5f3aede-18c6-4ff2-a25c-688bcda5eaad&quot; Name=&quot;Organisationseinhei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Organisationseinheit&amp;quot;];&amp;#xD;&amp;#xA;&amp;#xD;&amp;#xA;String str = String.Empty;&amp;#xD;&amp;#xA;&amp;#xD;&amp;#xA;if (tOL.Count &amp;gt; 0)&amp;#xD;&amp;#xA;{&amp;#xD;&amp;#xA;  foreach (Organisationseinheit oe in tOL)&amp;#xD;&amp;#xA;  {&amp;#xD;&amp;#xA;    Print(oe, str);&amp;#xD;&amp;#xA;  }&amp;#xD;&amp;#xA;}&amp;#xD;&amp;#xA;else&amp;#xD;&amp;#xA;{&amp;#xD;&amp;#xA;  Render(str);&amp;#xD;&amp;#xA;}&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200&quot; DataSource=&quot;Organisationseinheit&quot; Name=&quot;dataBandOrganisationseinheit&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250&quot; Location=&quot;0;200&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TextAlign=&quot;MiddleLeft&quot; Size=&quot;413.38583374023438;59.055118560791016&quot; Location=&quot;0;0&quot;&gt;&lt;Font type=&quot;PerpetuumSoft.Framework.Drawing.FontDescriptor&quot; id=&quot;38&quot; FamilyName=&quot;Verdana&quot; Size=&quot;9&quot; Italic=&quot;Off&quot; Bold=&quot;Off&quot; Strikeout=&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5_Selection" w:val="MetaTool_Table3"/>
    <w:docVar w:name="MetaTool_Table6_Path" w:val="Dokument/Geschaeft/*[name()='Geschaeft' or name()='Antrag' or name()='Vertragsdossier' or name()='Bauprojekt' or name()='KESDossier' or name()='Schuelerdossier' or name()='Grabdossier' or name()='Pflegeplatzdossier' or name()='Baugesuch' or name()='Hundehalter' or name()='Todesfall' or name()='BuergerrechtsDossier' or name()='ZivilstandsDossier' or name()='AufsichtsDossier']/Geschaeftseigner/*[name()='Organisationseinheit']/Mitglieder/*[name()='Benutzer' or name()='Kontakt']"/>
    <w:docVar w:name="MetaTool_Table6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Sachbearbeiter&amp;quot;;&amp;#xD;&amp;#xA;}&amp;#xD;&amp;#xA;&amp;#xD;&amp;#xA;public void Print (Person per, string str)&amp;#xD;&amp;#xA;{&amp;#xD;&amp;#xA;  if(per != null)&amp;#xD;&amp;#xA;  {&amp;#xD;&amp;#xA;    if(per.Name != null)&amp;#xD;&amp;#xA;    {&amp;#xD;&amp;#xA;      if(per.Vorname != null)&amp;#xD;&amp;#xA;      {&amp;#xD;&amp;#xA;        str += per.Vorname + &amp;quot; &amp;quot;;&amp;#xD;&amp;#xA;      }&amp;#xD;&amp;#xA;      str += per.Name;&amp;#xD;&amp;#xA;    }&amp;#xD;&amp;#xA;    if(per.Funktion != null)&amp;#xD;&amp;#xA;    {&amp;#xD;&amp;#xA;      str += System.Environment.NewLine + per.Funktion;&amp;#xD;&amp;#xA;    }&amp;#xD;&amp;#xA;  }&amp;#xD;&amp;#xA;  Render(str);&amp;#xD;&amp;#xA;}&amp;#xD;&amp;#xA;&amp;#xD;&amp;#xA;&amp;#xD;&amp;#xA;public void Render (string str)&amp;#xD;&amp;#xA;{&amp;#xD;&amp;#xA;  if (string.IsNullOrEmpty(str))&amp;#xD;&amp;#xA;  {&amp;#xD;&amp;#xA;    DefaultString(ref str);&amp;#xD;&amp;#xA;  }&amp;#xD;&amp;#xA;  textBox1.Text = str;&amp;#xD;&amp;#xA;  Detail.Render();&amp;#xD;&amp;#xA;}&quot; ScriptLanguage=&quot;CSharp&quot; DocumentGuid=&quot;200fbd05-689e-4dfc-a117-30f7c550cd08&quot; Name=&quot;Person&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Person&amp;quot;];&amp;#xD;&amp;#xA;&amp;#xD;&amp;#xA;String str = String.Empty;&amp;#xD;&amp;#xA;&amp;#xD;&amp;#xA;if (tOL.Count &amp;gt; 0)&amp;#xD;&amp;#xA;{&amp;#xD;&amp;#xA;  foreach (Person per in tOL)&amp;#xD;&amp;#xA;  {&amp;#xD;&amp;#xA;    Print(per, str);&amp;#xD;&amp;#xA;  }&amp;#xD;&amp;#xA;}&amp;#xD;&amp;#xA;else&amp;#xD;&amp;#xA;{&amp;#xD;&amp;#xA;  Render(str);&amp;#xD;&amp;#xA;}&quot; Margins=&quot;0; 141.732284545898; 0; 1653.54331970215&quot; Name=&quot;Seite1&quot; Size=&quot;2480.3149606299212;3507.8740157480315&quot;&gt;&lt;Controls type=&quot;PerpetuumSoft.Reporting.DOM.ReportControlCollection&quot; id=&quot;28&quot;&gt;&lt;Item type=&quot;PerpetuumSoft.Reporting.DOM.DataBand&quot; id=&quot;29&quot; ColumnsGap=&quot;0&quot; Location=&quot;0;200&quot; DataSource=&quot;Person&quot; Name=&quot;dataBandPerson&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250&quot; Location=&quot;0;200&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Size=&quot;826.77166748046875;59.055118560791016&quot; Location=&quot;0;0&quot;&gt;&lt;Font type=&quot;PerpetuumSoft.Framework.Drawing.FontDescriptor&quot; id=&quot;38&quot; FamilyName=&quot;Verdana&quot; Size=&quot;11&quot; Italic=&quot;Off&quot; Bold=&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6_Selection" w:val="MetaTool_Table3"/>
    <w:docVar w:name="MetaTool_Table7_Path" w:val="Dokument/Geschaeft/*[name()='Geschaeft' or name()='Antrag' or name()='Vertragsdossier' or name()='Bauprojekt' or name()='KESDossier' or name()='Schuelerdossier' or name()='Grabdossier' or name()='Pflegeplatzdossier' or name()='Baugesuch' or name()='Hundehalter' or name()='Todesfall' or name()='BuergerrechtsDossier' or name()='ZivilstandsDossier' or name()='AufsichtsDossier']/Beteiligungen/*/Kontakt/*[name()='Benutzer' or name()='Kontakt']/Adressen/*"/>
    <w:docVar w:name="MetaTool_Table7_Report" w:val="&lt;?xml version=&quot;1.0&quot; encoding=&quot;utf-8&quot; standalone=&quot;yes&quot;?&gt;&lt;root type=&quot;PerpetuumSoft.Reporting.DOM.Document&quot; id=&quot;1&quot; version=&quot;2&quot; CommonScript=&quot;public void DefaultString (ref string str)&amp;#xD;&amp;#xA;{&amp;#xD;&amp;#xA;  //nachfolgend kann ein Standardwert für str festgelegt werden, der ausgegeben wird, wenn keine Auswahl getroffen wurde&amp;#xD;&amp;#xA;  str = &amp;quot;Empfänger&amp;quot;;&amp;#xD;&amp;#xA;}&amp;#xD;&amp;#xA;&amp;#xD;&amp;#xA;public void Print (Adresse adr, string str)&amp;#xD;&amp;#xA;{&amp;#xD;&amp;#xA;  bool isGeschaeftsAdresse = false;&amp;#xD;&amp;#xA;&amp;#xD;&amp;#xA;  if(!string.IsNullOrEmpty(adr.Kontakt.Organisation))&amp;#xD;&amp;#xA;  {&amp;#xD;&amp;#xA;    isGeschaeftsAdresse = true;&amp;#xD;&amp;#xA;  }&amp;#xD;&amp;#xA;  if(adr.Adressart != null &amp;amp;&amp;amp; !string.IsNullOrEmpty(adr.Kontakt.Organisation))&amp;#xD;&amp;#xA;  {&amp;#xD;&amp;#xA;    isGeschaeftsAdresse = (adr.Adressart.ToString() != &amp;quot;Privatadresse&amp;quot;);&amp;#xD;&amp;#xA;  }&amp;#xD;&amp;#xA;&amp;#xD;&amp;#xA;  if(isGeschaeftsAdresse)&amp;#xD;&amp;#xA;  {&amp;#xD;&amp;#xA;    if(!string.IsNullOrEmpty(adr.Kontakt.Organisation))&amp;#xD;&amp;#xA;      str += adr.Kontakt.Organisation + System.Environment.NewLine;&amp;#xD;&amp;#xA;  }&amp;#xD;&amp;#xA;&amp;#xD;&amp;#xA;  if(!string.IsNullOrEmpty(adr.Kontakt.Anrede))&amp;#xD;&amp;#xA;  {&amp;#xD;&amp;#xA;    if(isGeschaeftsAdresse)&amp;#xD;&amp;#xA;    {&amp;#xD;&amp;#xA;      if(!string.IsNullOrEmpty(adr.Kontakt.Name))&amp;#xD;&amp;#xA;        str += adr.Kontakt.Anrede + &amp;quot; &amp;quot;;&amp;#xD;&amp;#xA;    }&amp;#xD;&amp;#xA;    else&amp;#xD;&amp;#xA;      str += adr.Kontakt.Anrede + System.Environment.NewLine;&amp;#xD;&amp;#xA;  }&amp;#xD;&amp;#xA;&amp;#xD;&amp;#xA;  if(!string.IsNullOrEmpty(adr.Kontakt.Name))&amp;#xD;&amp;#xA;  {&amp;#xD;&amp;#xA;    if(!string.IsNullOrEmpty(adr.Kontakt.Titel))&amp;#xD;&amp;#xA;      str += adr.Kontakt.Titel + &amp;quot; &amp;quot;;&amp;#xD;&amp;#xA;&amp;#xD;&amp;#xA;    if(!string.IsNullOrEmpty(adr.Kontakt.Vorname))&amp;#xD;&amp;#xA;      str += adr.Kontakt.Vorname + &amp;quot; &amp;quot;;&amp;#xD;&amp;#xA;    str += adr.Kontakt.Name + System.Environment.NewLine;&amp;#xD;&amp;#xA;  }&amp;#xD;&amp;#xA;&amp;#xD;&amp;#xA;  if(isGeschaeftsAdresse)&amp;#xD;&amp;#xA;  {&amp;#xD;&amp;#xA;    if(!string.IsNullOrEmpty(adr.Kontakt.Funktion))&amp;#xD;&amp;#xA;      str += adr.Kontakt.Funktion + System.Environment.NewLine;&amp;#xD;&amp;#xA;  }&amp;#xD;&amp;#xA;&amp;#xD;&amp;#xA;  if(!string.IsNullOrEmpty(adr.Strasse))&amp;#xD;&amp;#xA;    str += adr.Strasse + System.Environment.NewLine;&amp;#xD;&amp;#xA;&amp;#xD;&amp;#xA;  if(!string.IsNullOrEmpty(adr.PLZ))&amp;#xD;&amp;#xA;    str += adr.PLZ + &amp;quot; &amp;quot;;&amp;#xD;&amp;#xA;&amp;#xD;&amp;#xA;  if(!string.IsNullOrEmpty(adr.Ort))&amp;#xD;&amp;#xA;    str += adr.Ort;&amp;#xD;&amp;#xA;  if(adr.Land != null)&amp;#xD;&amp;#xA;  {&amp;#xD;&amp;#xA;    if(!string.IsNullOrEmpty(adr.Land.Kuerzel) &amp;amp;&amp;amp; adr.Land.Kuerzel != &amp;quot;CH&amp;quot;)&amp;#xD;&amp;#xA;    {&amp;#xD;&amp;#xA;      str += System.Environment.NewLine + adr.Land.Name;&amp;#xD;&amp;#xA;    }&amp;#xD;&amp;#xA;  }&amp;#xD;&amp;#xA;  Render(str);&amp;#xD;&amp;#xA;}&amp;#xD;&amp;#xA;&amp;#xD;&amp;#xA;public void Render (string str)&amp;#xD;&amp;#xA;{&amp;#xD;&amp;#xA;  if (string.IsNullOrEmpty(str))&amp;#xD;&amp;#xA;  {&amp;#xD;&amp;#xA;    DefaultString(ref str);&amp;#xD;&amp;#xA;  }&amp;#xD;&amp;#xA;  textBox1.Text = str;&amp;#xD;&amp;#xA;  Detail.Render();&amp;#xD;&amp;#xA;}&quot; ScriptLanguage=&quot;CSharp&quot; DocumentGuid=&quot;ebb3ac63-b9fd-414d-a92d-a855f16bcf8a&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nualBuildScript=&quot;TypedObjektList tOL = (TypedObjektList) Engine.Objects[&amp;quot;Adresse&amp;quot;];&amp;#xD;&amp;#xA;&amp;#xD;&amp;#xA;String str = String.Empty;&amp;#xD;&amp;#xA;&amp;#xD;&amp;#xA;if (tOL.Count &amp;gt; 0)&amp;#xD;&amp;#xA;{&amp;#xD;&amp;#xA;  foreach (Adresse adr in tOL)&amp;#xD;&amp;#xA;  {&amp;#xD;&amp;#xA;    Print(adr, str);&amp;#xD;&amp;#xA;  }&amp;#xD;&amp;#xA;}&amp;#xD;&amp;#xA;else&amp;#xD;&amp;#xA;{&amp;#xD;&amp;#xA;  Render(str);&amp;#xD;&amp;#xA;}&quot; Margins=&quot;0; 141.732284545898; 0; 0&quot; Name=&quot;Seite1&quot; Size=&quot;2480.3149606299212;3507.8740157480315&quot;&gt;&lt;Controls type=&quot;PerpetuumSoft.Reporting.DOM.ReportControlCollection&quot; id=&quot;28&quot;&gt;&lt;Item type=&quot;PerpetuumSoft.Reporting.DOM.DataBand&quot; id=&quot;29&quot; ColumnsGap=&quot;0&quot; Location=&quot;0;200&quot; DataSource=&quot;Adresse&quot; Name=&quot;dataBandAdresse&quot; Size=&quot;2480.3149606299212;500&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250&quot; Location=&quot;0;200&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1&quot; TextAlign=&quot;TopLeft&quot; Size=&quot;944.88189697265625;59.055118560791016&quot; Location=&quot;0;0&quot;&gt;&lt;Font type=&quot;PerpetuumSoft.Framework.Drawing.FontDescriptor&quot; id=&quot;38&quot; FamilyName=&quot;Verdana&quot; Size=&quot;11&quot; Italic=&quot;Off&quot; Bold=&quot;Off&quot; Underline=&quot;Off&quot; /&gt;&lt;DataBindings type=&quot;PerpetuumSoft.Reporting.DOM.ReportDataBindingCollection&quot; id=&quot;39&quot; /&gt;&lt;/Item&gt;&lt;/Controls&gt;&lt;Aggregates type=&quot;PerpetuumSoft.Reporting.DOM.AggregateCollection&quot; id=&quot;40&quot; /&gt;&lt;/Item&gt;&lt;/Controls&gt;&lt;Aggregates type=&quot;PerpetuumSoft.Reporting.DOM.AggregateCollection&quot; id=&quot;41&quot; /&gt;&lt;/Item&gt;&lt;/Controls&gt;&lt;DataBindings type=&quot;PerpetuumSoft.Reporting.DOM.ReportDataBindingCollection&quot; id=&quot;42&quot; /&gt;&lt;/Item&gt;&lt;/Pages&gt;&lt;PageContent type=&quot;PerpetuumSoft.Reporting.DOM.Wrappers.ContentParametersDictionary&quot; id=&quot;43&quot; /&gt;&lt;/root&gt;"/>
    <w:docVar w:name="MetaTool_Table7_Selection" w:val="Interactive"/>
    <w:docVar w:name="MetaTool_TypeDefinition" w:val="Dokument"/>
  </w:docVars>
  <w:rsids>
    <w:rsidRoot w:val="00A3231A"/>
    <w:rsid w:val="00001E57"/>
    <w:rsid w:val="00002C10"/>
    <w:rsid w:val="00003CC2"/>
    <w:rsid w:val="000064CF"/>
    <w:rsid w:val="00027713"/>
    <w:rsid w:val="0004453C"/>
    <w:rsid w:val="00062D0B"/>
    <w:rsid w:val="00080A52"/>
    <w:rsid w:val="000A0FED"/>
    <w:rsid w:val="000B6895"/>
    <w:rsid w:val="000C02D7"/>
    <w:rsid w:val="000F72F9"/>
    <w:rsid w:val="0010113A"/>
    <w:rsid w:val="001172F5"/>
    <w:rsid w:val="0012085D"/>
    <w:rsid w:val="00123261"/>
    <w:rsid w:val="00123D07"/>
    <w:rsid w:val="001327A6"/>
    <w:rsid w:val="001334DE"/>
    <w:rsid w:val="001521AD"/>
    <w:rsid w:val="001868E3"/>
    <w:rsid w:val="001A4ECC"/>
    <w:rsid w:val="001B724C"/>
    <w:rsid w:val="001C1D6A"/>
    <w:rsid w:val="001C4243"/>
    <w:rsid w:val="001D64BD"/>
    <w:rsid w:val="001F5185"/>
    <w:rsid w:val="001F6726"/>
    <w:rsid w:val="00206A96"/>
    <w:rsid w:val="0023328B"/>
    <w:rsid w:val="0024025E"/>
    <w:rsid w:val="00260C18"/>
    <w:rsid w:val="00262D69"/>
    <w:rsid w:val="002710B1"/>
    <w:rsid w:val="0027432E"/>
    <w:rsid w:val="00275BF3"/>
    <w:rsid w:val="0028232D"/>
    <w:rsid w:val="002866D0"/>
    <w:rsid w:val="00290D73"/>
    <w:rsid w:val="002A1576"/>
    <w:rsid w:val="002B7E96"/>
    <w:rsid w:val="002C4E48"/>
    <w:rsid w:val="002F3A8D"/>
    <w:rsid w:val="00321CC2"/>
    <w:rsid w:val="003461AA"/>
    <w:rsid w:val="00371BB7"/>
    <w:rsid w:val="0037367D"/>
    <w:rsid w:val="003737E0"/>
    <w:rsid w:val="00386394"/>
    <w:rsid w:val="003A1487"/>
    <w:rsid w:val="003B4EC7"/>
    <w:rsid w:val="003C37B5"/>
    <w:rsid w:val="003D537C"/>
    <w:rsid w:val="003F02E9"/>
    <w:rsid w:val="003F492A"/>
    <w:rsid w:val="004034B3"/>
    <w:rsid w:val="00406BCF"/>
    <w:rsid w:val="00411C28"/>
    <w:rsid w:val="004418C4"/>
    <w:rsid w:val="00465F7E"/>
    <w:rsid w:val="00486332"/>
    <w:rsid w:val="004923F6"/>
    <w:rsid w:val="004A1864"/>
    <w:rsid w:val="004B0B12"/>
    <w:rsid w:val="004C702F"/>
    <w:rsid w:val="004D3D94"/>
    <w:rsid w:val="004E28B7"/>
    <w:rsid w:val="004F667F"/>
    <w:rsid w:val="00500381"/>
    <w:rsid w:val="00520CFA"/>
    <w:rsid w:val="00524017"/>
    <w:rsid w:val="00533154"/>
    <w:rsid w:val="005538EE"/>
    <w:rsid w:val="00573547"/>
    <w:rsid w:val="00583B86"/>
    <w:rsid w:val="005A30BC"/>
    <w:rsid w:val="005B4F79"/>
    <w:rsid w:val="005D7B1E"/>
    <w:rsid w:val="005E0EE3"/>
    <w:rsid w:val="005E2FBB"/>
    <w:rsid w:val="005F3280"/>
    <w:rsid w:val="006169AE"/>
    <w:rsid w:val="0063618A"/>
    <w:rsid w:val="00643919"/>
    <w:rsid w:val="00661578"/>
    <w:rsid w:val="00683DEA"/>
    <w:rsid w:val="00685CF1"/>
    <w:rsid w:val="00687169"/>
    <w:rsid w:val="0069187D"/>
    <w:rsid w:val="00692351"/>
    <w:rsid w:val="006A1B71"/>
    <w:rsid w:val="006A1BE0"/>
    <w:rsid w:val="006A3679"/>
    <w:rsid w:val="006B1744"/>
    <w:rsid w:val="006F7F09"/>
    <w:rsid w:val="00703EAD"/>
    <w:rsid w:val="00722837"/>
    <w:rsid w:val="007402F8"/>
    <w:rsid w:val="007519FF"/>
    <w:rsid w:val="00773738"/>
    <w:rsid w:val="00775517"/>
    <w:rsid w:val="007A0014"/>
    <w:rsid w:val="007A4AC1"/>
    <w:rsid w:val="007C582B"/>
    <w:rsid w:val="007D65C3"/>
    <w:rsid w:val="007E2E3E"/>
    <w:rsid w:val="007E62FF"/>
    <w:rsid w:val="0080085D"/>
    <w:rsid w:val="00814B4B"/>
    <w:rsid w:val="00846E7A"/>
    <w:rsid w:val="008500BB"/>
    <w:rsid w:val="00871DBA"/>
    <w:rsid w:val="008870F5"/>
    <w:rsid w:val="00897684"/>
    <w:rsid w:val="008C0613"/>
    <w:rsid w:val="008C75A0"/>
    <w:rsid w:val="008D49C7"/>
    <w:rsid w:val="008E1BAD"/>
    <w:rsid w:val="008E50DA"/>
    <w:rsid w:val="008F3E27"/>
    <w:rsid w:val="009111D8"/>
    <w:rsid w:val="0091157F"/>
    <w:rsid w:val="00914D68"/>
    <w:rsid w:val="00930266"/>
    <w:rsid w:val="00950FE6"/>
    <w:rsid w:val="00960948"/>
    <w:rsid w:val="00962A0A"/>
    <w:rsid w:val="00964DDF"/>
    <w:rsid w:val="0096672D"/>
    <w:rsid w:val="00973B48"/>
    <w:rsid w:val="009A3E76"/>
    <w:rsid w:val="009B7118"/>
    <w:rsid w:val="009C3BFA"/>
    <w:rsid w:val="009C7E72"/>
    <w:rsid w:val="009D0CC0"/>
    <w:rsid w:val="009F3731"/>
    <w:rsid w:val="00A064AA"/>
    <w:rsid w:val="00A3058A"/>
    <w:rsid w:val="00A3231A"/>
    <w:rsid w:val="00A3337C"/>
    <w:rsid w:val="00A4257A"/>
    <w:rsid w:val="00A47112"/>
    <w:rsid w:val="00A51E90"/>
    <w:rsid w:val="00A57264"/>
    <w:rsid w:val="00A6067F"/>
    <w:rsid w:val="00A61046"/>
    <w:rsid w:val="00A63AAF"/>
    <w:rsid w:val="00A64C8A"/>
    <w:rsid w:val="00A90945"/>
    <w:rsid w:val="00A97BC2"/>
    <w:rsid w:val="00A97DB7"/>
    <w:rsid w:val="00AB7893"/>
    <w:rsid w:val="00AC21A5"/>
    <w:rsid w:val="00AD15EA"/>
    <w:rsid w:val="00AD185D"/>
    <w:rsid w:val="00AD395F"/>
    <w:rsid w:val="00AF016B"/>
    <w:rsid w:val="00B00FC3"/>
    <w:rsid w:val="00B022ED"/>
    <w:rsid w:val="00B04FCF"/>
    <w:rsid w:val="00B10C79"/>
    <w:rsid w:val="00B14492"/>
    <w:rsid w:val="00B55156"/>
    <w:rsid w:val="00B66E7B"/>
    <w:rsid w:val="00B7103B"/>
    <w:rsid w:val="00B777A7"/>
    <w:rsid w:val="00B97458"/>
    <w:rsid w:val="00BB63BC"/>
    <w:rsid w:val="00BC3C00"/>
    <w:rsid w:val="00BC6B7A"/>
    <w:rsid w:val="00BE024D"/>
    <w:rsid w:val="00BE10F8"/>
    <w:rsid w:val="00BE129B"/>
    <w:rsid w:val="00BE6079"/>
    <w:rsid w:val="00BF714A"/>
    <w:rsid w:val="00C01415"/>
    <w:rsid w:val="00C12FDB"/>
    <w:rsid w:val="00C1314E"/>
    <w:rsid w:val="00C3284C"/>
    <w:rsid w:val="00C36BE2"/>
    <w:rsid w:val="00C41F38"/>
    <w:rsid w:val="00C449CD"/>
    <w:rsid w:val="00C457C7"/>
    <w:rsid w:val="00C54007"/>
    <w:rsid w:val="00C55BC4"/>
    <w:rsid w:val="00C5658B"/>
    <w:rsid w:val="00C565E4"/>
    <w:rsid w:val="00C66103"/>
    <w:rsid w:val="00C7302A"/>
    <w:rsid w:val="00C85F23"/>
    <w:rsid w:val="00CB27D9"/>
    <w:rsid w:val="00CC01DA"/>
    <w:rsid w:val="00CD6F8F"/>
    <w:rsid w:val="00CE5696"/>
    <w:rsid w:val="00CE685B"/>
    <w:rsid w:val="00CF7103"/>
    <w:rsid w:val="00D14767"/>
    <w:rsid w:val="00D14F0D"/>
    <w:rsid w:val="00D27CD9"/>
    <w:rsid w:val="00D40BF5"/>
    <w:rsid w:val="00D50BEF"/>
    <w:rsid w:val="00D60AE4"/>
    <w:rsid w:val="00D674D9"/>
    <w:rsid w:val="00DA732E"/>
    <w:rsid w:val="00DD060A"/>
    <w:rsid w:val="00DE4C8C"/>
    <w:rsid w:val="00DF773E"/>
    <w:rsid w:val="00E24E88"/>
    <w:rsid w:val="00E30C98"/>
    <w:rsid w:val="00E42A28"/>
    <w:rsid w:val="00E454B0"/>
    <w:rsid w:val="00E45B32"/>
    <w:rsid w:val="00E4690D"/>
    <w:rsid w:val="00E81E91"/>
    <w:rsid w:val="00E831C2"/>
    <w:rsid w:val="00EB00D4"/>
    <w:rsid w:val="00EC2A73"/>
    <w:rsid w:val="00EE1AAA"/>
    <w:rsid w:val="00EF7FB1"/>
    <w:rsid w:val="00F07AAB"/>
    <w:rsid w:val="00F62BB3"/>
    <w:rsid w:val="00F81D49"/>
    <w:rsid w:val="00F93680"/>
    <w:rsid w:val="00FC183D"/>
    <w:rsid w:val="00FE3C65"/>
    <w:rsid w:val="00FE6F9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226CA4"/>
  <w15:docId w15:val="{CA3C4B4C-BF35-4B52-B3B5-8E7F3D32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pPr>
        <w:spacing w:line="340" w:lineRule="exac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21CC2"/>
    <w:rPr>
      <w:rFonts w:ascii="Verdana" w:hAnsi="Verdana"/>
      <w:sz w:val="22"/>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7302A"/>
    <w:pPr>
      <w:tabs>
        <w:tab w:val="center" w:pos="4536"/>
        <w:tab w:val="right" w:pos="9072"/>
      </w:tabs>
    </w:pPr>
  </w:style>
  <w:style w:type="paragraph" w:customStyle="1" w:styleId="Einzug1cm">
    <w:name w:val="Einzug 1 cm"/>
    <w:basedOn w:val="Standard"/>
    <w:rsid w:val="00321CC2"/>
    <w:pPr>
      <w:tabs>
        <w:tab w:val="left" w:pos="567"/>
        <w:tab w:val="left" w:pos="1134"/>
        <w:tab w:val="left" w:pos="2268"/>
        <w:tab w:val="left" w:pos="3402"/>
        <w:tab w:val="left" w:pos="4536"/>
        <w:tab w:val="left" w:pos="5670"/>
        <w:tab w:val="left" w:pos="6804"/>
        <w:tab w:val="left" w:pos="7938"/>
      </w:tabs>
      <w:ind w:left="567" w:hanging="567"/>
    </w:pPr>
  </w:style>
  <w:style w:type="paragraph" w:customStyle="1" w:styleId="Einzug2cm">
    <w:name w:val="Einzug 2 cm"/>
    <w:basedOn w:val="Einzug1cm"/>
    <w:pPr>
      <w:ind w:left="1134" w:hanging="1134"/>
    </w:pPr>
  </w:style>
  <w:style w:type="paragraph" w:customStyle="1" w:styleId="Einzug3cm">
    <w:name w:val="Einzug 3 cm"/>
    <w:basedOn w:val="Einzug1cm"/>
    <w:pPr>
      <w:tabs>
        <w:tab w:val="left" w:pos="1701"/>
      </w:tabs>
      <w:ind w:left="1701" w:hanging="1701"/>
    </w:pPr>
  </w:style>
  <w:style w:type="paragraph" w:customStyle="1" w:styleId="Einzug4cm">
    <w:name w:val="Einzug 4 cm"/>
    <w:basedOn w:val="Einzug1cm"/>
    <w:pPr>
      <w:tabs>
        <w:tab w:val="clear" w:pos="1134"/>
        <w:tab w:val="left" w:pos="1701"/>
      </w:tabs>
      <w:ind w:left="2268" w:hanging="2268"/>
    </w:pPr>
  </w:style>
  <w:style w:type="paragraph" w:customStyle="1" w:styleId="Einzug5cm">
    <w:name w:val="Einzug 5 cm"/>
    <w:basedOn w:val="Einzug1cm"/>
    <w:pPr>
      <w:tabs>
        <w:tab w:val="clear" w:pos="1134"/>
        <w:tab w:val="left" w:pos="2835"/>
      </w:tabs>
      <w:ind w:left="2835" w:hanging="2835"/>
    </w:pPr>
  </w:style>
  <w:style w:type="paragraph" w:customStyle="1" w:styleId="Einzug6cm">
    <w:name w:val="Einzug 6 cm"/>
    <w:basedOn w:val="Einzug1cm"/>
    <w:pPr>
      <w:tabs>
        <w:tab w:val="clear" w:pos="1134"/>
        <w:tab w:val="clear" w:pos="2268"/>
        <w:tab w:val="left" w:pos="2835"/>
      </w:tabs>
      <w:ind w:left="3402" w:hanging="3402"/>
    </w:pPr>
  </w:style>
  <w:style w:type="paragraph" w:styleId="Sprechblasentext">
    <w:name w:val="Balloon Text"/>
    <w:basedOn w:val="Standard"/>
    <w:link w:val="SprechblasentextZchn"/>
    <w:rsid w:val="007519FF"/>
    <w:rPr>
      <w:rFonts w:ascii="Tahoma" w:hAnsi="Tahoma" w:cs="Tahoma"/>
      <w:sz w:val="16"/>
      <w:szCs w:val="16"/>
    </w:rPr>
  </w:style>
  <w:style w:type="character" w:customStyle="1" w:styleId="SprechblasentextZchn">
    <w:name w:val="Sprechblasentext Zchn"/>
    <w:basedOn w:val="Absatz-Standardschriftart"/>
    <w:link w:val="Sprechblasentext"/>
    <w:rsid w:val="007519FF"/>
    <w:rPr>
      <w:rFonts w:ascii="Tahoma" w:hAnsi="Tahoma" w:cs="Tahoma"/>
      <w:sz w:val="16"/>
      <w:szCs w:val="16"/>
      <w:lang w:eastAsia="de-DE"/>
    </w:rPr>
  </w:style>
  <w:style w:type="character" w:customStyle="1" w:styleId="KopfzeileZchn">
    <w:name w:val="Kopfzeile Zchn"/>
    <w:basedOn w:val="Absatz-Standardschriftart"/>
    <w:link w:val="Kopfzeile"/>
    <w:uiPriority w:val="99"/>
    <w:rsid w:val="00C7302A"/>
    <w:rPr>
      <w:rFonts w:ascii="Verdana" w:hAnsi="Verdana"/>
      <w:sz w:val="22"/>
      <w:lang w:eastAsia="de-DE"/>
    </w:rPr>
  </w:style>
  <w:style w:type="paragraph" w:styleId="Fuzeile">
    <w:name w:val="footer"/>
    <w:basedOn w:val="Standard"/>
    <w:link w:val="FuzeileZchn"/>
    <w:rsid w:val="00C7302A"/>
    <w:pPr>
      <w:tabs>
        <w:tab w:val="center" w:pos="4536"/>
        <w:tab w:val="right" w:pos="9072"/>
      </w:tabs>
    </w:pPr>
  </w:style>
  <w:style w:type="character" w:customStyle="1" w:styleId="FuzeileZchn">
    <w:name w:val="Fußzeile Zchn"/>
    <w:basedOn w:val="Absatz-Standardschriftart"/>
    <w:link w:val="Fuzeile"/>
    <w:uiPriority w:val="99"/>
    <w:rsid w:val="00C7302A"/>
    <w:rPr>
      <w:rFonts w:ascii="Verdana" w:hAnsi="Verdana"/>
      <w:sz w:val="22"/>
      <w:lang w:eastAsia="de-DE"/>
    </w:rPr>
  </w:style>
  <w:style w:type="character" w:styleId="Hyperlink">
    <w:name w:val="Hyperlink"/>
    <w:basedOn w:val="Absatz-Standardschriftart"/>
    <w:rsid w:val="00871DBA"/>
    <w:rPr>
      <w:color w:val="0000FF" w:themeColor="hyperlink"/>
      <w:u w:val="single"/>
    </w:rPr>
  </w:style>
  <w:style w:type="paragraph" w:customStyle="1" w:styleId="Adresse">
    <w:name w:val="Adresse"/>
    <w:basedOn w:val="Standard"/>
    <w:rsid w:val="00A3231A"/>
    <w:pPr>
      <w:tabs>
        <w:tab w:val="left" w:pos="5387"/>
      </w:tabs>
      <w:spacing w:line="240" w:lineRule="auto"/>
    </w:pPr>
    <w:rPr>
      <w:rFonts w:ascii="Arial" w:hAnsi="Arial"/>
      <w:lang w:eastAsia="de-CH"/>
    </w:rPr>
  </w:style>
  <w:style w:type="table" w:styleId="Tabellenraster">
    <w:name w:val="Table Grid"/>
    <w:basedOn w:val="NormaleTabelle"/>
    <w:rsid w:val="00A3231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5658B"/>
    <w:pPr>
      <w:ind w:left="720"/>
      <w:contextualSpacing/>
    </w:pPr>
  </w:style>
  <w:style w:type="character" w:styleId="Platzhaltertext">
    <w:name w:val="Placeholder Text"/>
    <w:basedOn w:val="Absatz-Standardschriftart"/>
    <w:uiPriority w:val="99"/>
    <w:semiHidden/>
    <w:rsid w:val="004418C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153\AppData\Local\Microsoft\Windows\Temporary%20Internet%20Files\Content.Outlook\QH1XBS8S\VL%20mit%20M.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4B3913C1-1F5E-4C54-8D1D-0698C590ABD5}"/>
      </w:docPartPr>
      <w:docPartBody>
        <w:p w:rsidR="007A3C65" w:rsidRDefault="007A3C65">
          <w:r w:rsidRPr="00726B33">
            <w:rPr>
              <w:rStyle w:val="Platzhaltertext"/>
            </w:rPr>
            <w:t>Klicken oder tippen Sie hier, um Text einzugeben.</w:t>
          </w:r>
        </w:p>
      </w:docPartBody>
    </w:docPart>
    <w:docPart>
      <w:docPartPr>
        <w:name w:val="BAE5E5B53FBD4FFFA4A0E73381728B31"/>
        <w:category>
          <w:name w:val="Allgemein"/>
          <w:gallery w:val="placeholder"/>
        </w:category>
        <w:types>
          <w:type w:val="bbPlcHdr"/>
        </w:types>
        <w:behaviors>
          <w:behavior w:val="content"/>
        </w:behaviors>
        <w:guid w:val="{3BA64018-C125-40FA-9B84-7781EC7A8600}"/>
      </w:docPartPr>
      <w:docPartBody>
        <w:p w:rsidR="007A3C65" w:rsidRDefault="007A3C65" w:rsidP="007A3C65">
          <w:pPr>
            <w:pStyle w:val="BAE5E5B53FBD4FFFA4A0E73381728B31"/>
          </w:pPr>
          <w:r w:rsidRPr="00726B33">
            <w:rPr>
              <w:rStyle w:val="Platzhaltertext"/>
            </w:rPr>
            <w:t>Klicken oder tippen Sie hier, um Text einzugeben.</w:t>
          </w:r>
        </w:p>
      </w:docPartBody>
    </w:docPart>
    <w:docPart>
      <w:docPartPr>
        <w:name w:val="BBFAE8C744514224A454CCC291423913"/>
        <w:category>
          <w:name w:val="Allgemein"/>
          <w:gallery w:val="placeholder"/>
        </w:category>
        <w:types>
          <w:type w:val="bbPlcHdr"/>
        </w:types>
        <w:behaviors>
          <w:behavior w:val="content"/>
        </w:behaviors>
        <w:guid w:val="{35EB51BC-E8D5-4B87-9A79-105713CA6751}"/>
      </w:docPartPr>
      <w:docPartBody>
        <w:p w:rsidR="007A3C65" w:rsidRDefault="007A3C65" w:rsidP="007A3C65">
          <w:pPr>
            <w:pStyle w:val="BBFAE8C744514224A454CCC291423913"/>
          </w:pPr>
          <w:r w:rsidRPr="00726B33">
            <w:rPr>
              <w:rStyle w:val="Platzhaltertext"/>
            </w:rPr>
            <w:t>Klicken oder tippen Sie hier, um Text einzugeben.</w:t>
          </w:r>
        </w:p>
      </w:docPartBody>
    </w:docPart>
    <w:docPart>
      <w:docPartPr>
        <w:name w:val="F76D4C01A4E04129880BB21A07D39F73"/>
        <w:category>
          <w:name w:val="Allgemein"/>
          <w:gallery w:val="placeholder"/>
        </w:category>
        <w:types>
          <w:type w:val="bbPlcHdr"/>
        </w:types>
        <w:behaviors>
          <w:behavior w:val="content"/>
        </w:behaviors>
        <w:guid w:val="{8716F3C1-306C-4F10-A863-34F9B1F08DFB}"/>
      </w:docPartPr>
      <w:docPartBody>
        <w:p w:rsidR="007A3C65" w:rsidRDefault="007A3C65" w:rsidP="007A3C65">
          <w:pPr>
            <w:pStyle w:val="F76D4C01A4E04129880BB21A07D39F73"/>
          </w:pPr>
          <w:r w:rsidRPr="00726B33">
            <w:rPr>
              <w:rStyle w:val="Platzhaltertext"/>
            </w:rPr>
            <w:t>Klicken oder tippen Sie hier, um Text einzugeben.</w:t>
          </w:r>
        </w:p>
      </w:docPartBody>
    </w:docPart>
    <w:docPart>
      <w:docPartPr>
        <w:name w:val="8E87F90D1505487C8E4C640AA43FC57D"/>
        <w:category>
          <w:name w:val="Allgemein"/>
          <w:gallery w:val="placeholder"/>
        </w:category>
        <w:types>
          <w:type w:val="bbPlcHdr"/>
        </w:types>
        <w:behaviors>
          <w:behavior w:val="content"/>
        </w:behaviors>
        <w:guid w:val="{2AD14706-2ADF-43E0-9432-10EB5A902E6C}"/>
      </w:docPartPr>
      <w:docPartBody>
        <w:p w:rsidR="007A3C65" w:rsidRDefault="007A3C65" w:rsidP="007A3C65">
          <w:pPr>
            <w:pStyle w:val="8E87F90D1505487C8E4C640AA43FC57D"/>
          </w:pPr>
          <w:r w:rsidRPr="00726B33">
            <w:rPr>
              <w:rStyle w:val="Platzhaltertext"/>
            </w:rPr>
            <w:t>Klicken oder tippen Sie hier, um Text einzugeben.</w:t>
          </w:r>
        </w:p>
      </w:docPartBody>
    </w:docPart>
    <w:docPart>
      <w:docPartPr>
        <w:name w:val="E5476753F87F4A609A912419B9B9987D"/>
        <w:category>
          <w:name w:val="Allgemein"/>
          <w:gallery w:val="placeholder"/>
        </w:category>
        <w:types>
          <w:type w:val="bbPlcHdr"/>
        </w:types>
        <w:behaviors>
          <w:behavior w:val="content"/>
        </w:behaviors>
        <w:guid w:val="{C1C2116F-C579-4187-9526-A009BD68605D}"/>
      </w:docPartPr>
      <w:docPartBody>
        <w:p w:rsidR="007A3C65" w:rsidRDefault="007A3C65" w:rsidP="007A3C65">
          <w:pPr>
            <w:pStyle w:val="E5476753F87F4A609A912419B9B9987D"/>
          </w:pPr>
          <w:r w:rsidRPr="00726B33">
            <w:rPr>
              <w:rStyle w:val="Platzhaltertext"/>
            </w:rPr>
            <w:t>Klicken oder tippen Sie hier, um Text einzugeben.</w:t>
          </w:r>
        </w:p>
      </w:docPartBody>
    </w:docPart>
    <w:docPart>
      <w:docPartPr>
        <w:name w:val="1909592312F44D8BA381A3ACE7932718"/>
        <w:category>
          <w:name w:val="Allgemein"/>
          <w:gallery w:val="placeholder"/>
        </w:category>
        <w:types>
          <w:type w:val="bbPlcHdr"/>
        </w:types>
        <w:behaviors>
          <w:behavior w:val="content"/>
        </w:behaviors>
        <w:guid w:val="{E6C920D6-E44D-41D9-AFFC-C0A460F0EB11}"/>
      </w:docPartPr>
      <w:docPartBody>
        <w:p w:rsidR="007A3C65" w:rsidRDefault="007A3C65" w:rsidP="007A3C65">
          <w:pPr>
            <w:pStyle w:val="1909592312F44D8BA381A3ACE7932718"/>
          </w:pPr>
          <w:r w:rsidRPr="00726B33">
            <w:rPr>
              <w:rStyle w:val="Platzhaltertext"/>
            </w:rPr>
            <w:t>Klicken oder tippen Sie hier, um Text einzugeben.</w:t>
          </w:r>
        </w:p>
      </w:docPartBody>
    </w:docPart>
    <w:docPart>
      <w:docPartPr>
        <w:name w:val="1DF2EE2E869E4169A726EA601AC8583A"/>
        <w:category>
          <w:name w:val="Allgemein"/>
          <w:gallery w:val="placeholder"/>
        </w:category>
        <w:types>
          <w:type w:val="bbPlcHdr"/>
        </w:types>
        <w:behaviors>
          <w:behavior w:val="content"/>
        </w:behaviors>
        <w:guid w:val="{894A2221-17EC-40B5-ABD1-4DEA0C0282B6}"/>
      </w:docPartPr>
      <w:docPartBody>
        <w:p w:rsidR="007A3C65" w:rsidRDefault="007A3C65" w:rsidP="007A3C65">
          <w:pPr>
            <w:pStyle w:val="1DF2EE2E869E4169A726EA601AC8583A"/>
          </w:pPr>
          <w:r w:rsidRPr="00726B33">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3EAF8243-6AAF-4312-8E2F-0530AF42DB4C}"/>
      </w:docPartPr>
      <w:docPartBody>
        <w:p w:rsidR="007A3C65" w:rsidRDefault="007A3C65">
          <w:r w:rsidRPr="00726B33">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65"/>
    <w:rsid w:val="000F72F9"/>
    <w:rsid w:val="007A3C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A3C65"/>
    <w:rPr>
      <w:color w:val="666666"/>
    </w:rPr>
  </w:style>
  <w:style w:type="paragraph" w:customStyle="1" w:styleId="BAE5E5B53FBD4FFFA4A0E73381728B31">
    <w:name w:val="BAE5E5B53FBD4FFFA4A0E73381728B31"/>
    <w:rsid w:val="007A3C65"/>
  </w:style>
  <w:style w:type="paragraph" w:customStyle="1" w:styleId="BBFAE8C744514224A454CCC291423913">
    <w:name w:val="BBFAE8C744514224A454CCC291423913"/>
    <w:rsid w:val="007A3C65"/>
  </w:style>
  <w:style w:type="paragraph" w:customStyle="1" w:styleId="F76D4C01A4E04129880BB21A07D39F73">
    <w:name w:val="F76D4C01A4E04129880BB21A07D39F73"/>
    <w:rsid w:val="007A3C65"/>
  </w:style>
  <w:style w:type="paragraph" w:customStyle="1" w:styleId="8E87F90D1505487C8E4C640AA43FC57D">
    <w:name w:val="8E87F90D1505487C8E4C640AA43FC57D"/>
    <w:rsid w:val="007A3C65"/>
  </w:style>
  <w:style w:type="paragraph" w:customStyle="1" w:styleId="E5476753F87F4A609A912419B9B9987D">
    <w:name w:val="E5476753F87F4A609A912419B9B9987D"/>
    <w:rsid w:val="007A3C65"/>
  </w:style>
  <w:style w:type="paragraph" w:customStyle="1" w:styleId="1909592312F44D8BA381A3ACE7932718">
    <w:name w:val="1909592312F44D8BA381A3ACE7932718"/>
    <w:rsid w:val="007A3C65"/>
  </w:style>
  <w:style w:type="paragraph" w:customStyle="1" w:styleId="1DF2EE2E869E4169A726EA601AC8583A">
    <w:name w:val="1DF2EE2E869E4169A726EA601AC8583A"/>
    <w:rsid w:val="007A3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B1C1F-79A0-4060-9D45-36FCA62C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 mit M</Template>
  <TotalTime>0</TotalTime>
  <Pages>1</Pages>
  <Words>168</Words>
  <Characters>1103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Gemeindeverwaltung Sirnach</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FE153</dc:creator>
  <cp:lastModifiedBy>Melanie Baumgartner</cp:lastModifiedBy>
  <cp:revision>3</cp:revision>
  <cp:lastPrinted>2015-01-15T09:56:00Z</cp:lastPrinted>
  <dcterms:created xsi:type="dcterms:W3CDTF">2025-10-29T09:31:00Z</dcterms:created>
  <dcterms:modified xsi:type="dcterms:W3CDTF">2025-10-29T09:34:00Z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19e320-7d50-4f4b-a9ca-80310c09da9b_ActionId">
    <vt:lpwstr>9a504daa-07c0-4703-ab4a-6e38c39aa653</vt:lpwstr>
  </property>
  <property fmtid="{D5CDD505-2E9C-101B-9397-08002B2CF9AE}" pid="3" name="MSIP_Label_5619e320-7d50-4f4b-a9ca-80310c09da9b_ContentBits">
    <vt:lpwstr>0</vt:lpwstr>
  </property>
  <property fmtid="{D5CDD505-2E9C-101B-9397-08002B2CF9AE}" pid="4" name="MSIP_Label_5619e320-7d50-4f4b-a9ca-80310c09da9b_Enabled">
    <vt:lpwstr>true</vt:lpwstr>
  </property>
  <property fmtid="{D5CDD505-2E9C-101B-9397-08002B2CF9AE}" pid="5" name="MSIP_Label_5619e320-7d50-4f4b-a9ca-80310c09da9b_Method">
    <vt:lpwstr>Standard</vt:lpwstr>
  </property>
  <property fmtid="{D5CDD505-2E9C-101B-9397-08002B2CF9AE}" pid="6" name="MSIP_Label_5619e320-7d50-4f4b-a9ca-80310c09da9b_Name">
    <vt:lpwstr>Intern</vt:lpwstr>
  </property>
  <property fmtid="{D5CDD505-2E9C-101B-9397-08002B2CF9AE}" pid="7" name="MSIP_Label_5619e320-7d50-4f4b-a9ca-80310c09da9b_SetDate">
    <vt:lpwstr>2023-03-27T08:35:42Z</vt:lpwstr>
  </property>
  <property fmtid="{D5CDD505-2E9C-101B-9397-08002B2CF9AE}" pid="8" name="MSIP_Label_5619e320-7d50-4f4b-a9ca-80310c09da9b_SiteId">
    <vt:lpwstr>7af59219-a69f-4fc1-be57-7152dd96348a</vt:lpwstr>
  </property>
</Properties>
</file>